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69204776" w:displacedByCustomXml="next"/>
    <w:bookmarkEnd w:id="0" w:displacedByCustomXml="next"/>
    <w:sdt>
      <w:sdtPr>
        <w:alias w:val="Title"/>
        <w:tag w:val=""/>
        <w:id w:val="-1637011725"/>
        <w:placeholder>
          <w:docPart w:val="6BE0D724F4FE44269C733F745DF5D000"/>
        </w:placeholder>
        <w:dataBinding w:prefixMappings="xmlns:ns0='http://purl.org/dc/elements/1.1/' xmlns:ns1='http://schemas.openxmlformats.org/package/2006/metadata/core-properties' " w:xpath="/ns1:coreProperties[1]/ns0:title[1]" w:storeItemID="{6C3C8BC8-F283-45AE-878A-BAB7291924A1}"/>
        <w:text/>
      </w:sdtPr>
      <w:sdtContent>
        <w:p w14:paraId="53BFA4EC" w14:textId="4DEC5754" w:rsidR="00F01863" w:rsidRPr="007A572B" w:rsidRDefault="00D525E5" w:rsidP="009E4BCF">
          <w:pPr>
            <w:pStyle w:val="Title"/>
          </w:pPr>
          <w:r>
            <w:t xml:space="preserve">Installation Of TRIMIT </w:t>
          </w:r>
          <w:r w:rsidR="00D20A7D">
            <w:t>26.1</w:t>
          </w:r>
          <w:r>
            <w:t xml:space="preserve"> On</w:t>
          </w:r>
          <w:r w:rsidR="00C9512E">
            <w:t>-</w:t>
          </w:r>
          <w:r>
            <w:t>Premises</w:t>
          </w:r>
        </w:p>
      </w:sdtContent>
    </w:sdt>
    <w:p w14:paraId="53BFA4ED" w14:textId="5F125CA1" w:rsidR="00AF71BE" w:rsidRPr="00441C87" w:rsidRDefault="00AF71BE" w:rsidP="00AF71BE">
      <w:r w:rsidRPr="00441C87">
        <w:t xml:space="preserve">This Document contains information </w:t>
      </w:r>
      <w:r w:rsidR="00B226ED">
        <w:t>regarding the installation of</w:t>
      </w:r>
      <w:r w:rsidRPr="00441C87">
        <w:t xml:space="preserve"> </w:t>
      </w:r>
      <w:r w:rsidR="007D145F">
        <w:rPr>
          <w:b/>
        </w:rPr>
        <w:t>TRIMIT</w:t>
      </w:r>
      <w:r w:rsidR="00925A1A">
        <w:rPr>
          <w:b/>
        </w:rPr>
        <w:t xml:space="preserve"> </w:t>
      </w:r>
      <w:r w:rsidR="00D20A7D">
        <w:rPr>
          <w:b/>
        </w:rPr>
        <w:t>26.1</w:t>
      </w:r>
      <w:r w:rsidR="00221663">
        <w:rPr>
          <w:b/>
        </w:rPr>
        <w:t xml:space="preserve"> </w:t>
      </w:r>
      <w:r w:rsidR="00CB7685" w:rsidRPr="00A37AC1">
        <w:t>for</w:t>
      </w:r>
      <w:r w:rsidR="00CB7685">
        <w:rPr>
          <w:b/>
        </w:rPr>
        <w:t xml:space="preserve"> </w:t>
      </w:r>
      <w:r w:rsidR="00850E2B" w:rsidRPr="00850E2B">
        <w:rPr>
          <w:b/>
          <w:bCs/>
        </w:rPr>
        <w:t xml:space="preserve">Microsoft Dynamics 365 Business Central </w:t>
      </w:r>
      <w:r w:rsidR="00C9512E">
        <w:rPr>
          <w:b/>
          <w:bCs/>
        </w:rPr>
        <w:t>on-premises</w:t>
      </w:r>
      <w:r w:rsidR="00850E2B" w:rsidRPr="00850E2B">
        <w:rPr>
          <w:b/>
          <w:bCs/>
        </w:rPr>
        <w:t xml:space="preserve"> </w:t>
      </w:r>
      <w:r w:rsidR="00194453">
        <w:rPr>
          <w:b/>
          <w:bCs/>
        </w:rPr>
        <w:t>202</w:t>
      </w:r>
      <w:r w:rsidR="00D20A7D">
        <w:rPr>
          <w:b/>
          <w:bCs/>
        </w:rPr>
        <w:t>6</w:t>
      </w:r>
      <w:r w:rsidR="00194453">
        <w:rPr>
          <w:b/>
          <w:bCs/>
        </w:rPr>
        <w:t xml:space="preserve"> release w</w:t>
      </w:r>
      <w:r w:rsidR="009E0E59">
        <w:rPr>
          <w:b/>
          <w:bCs/>
        </w:rPr>
        <w:t xml:space="preserve">ave </w:t>
      </w:r>
      <w:r w:rsidR="00D20A7D">
        <w:rPr>
          <w:b/>
          <w:bCs/>
        </w:rPr>
        <w:t>1</w:t>
      </w:r>
      <w:r w:rsidR="00221663">
        <w:t xml:space="preserve">, </w:t>
      </w:r>
      <w:r w:rsidR="008D1C43">
        <w:t xml:space="preserve">with </w:t>
      </w:r>
      <w:r w:rsidR="008D1C43" w:rsidRPr="008D1C43">
        <w:rPr>
          <w:color w:val="FF0000"/>
        </w:rPr>
        <w:t xml:space="preserve">at least </w:t>
      </w:r>
      <w:r w:rsidR="008D1C43" w:rsidRPr="008D1C43">
        <w:rPr>
          <w:b/>
          <w:bCs/>
        </w:rPr>
        <w:t xml:space="preserve">Build </w:t>
      </w:r>
      <w:r w:rsidR="00D20A7D">
        <w:rPr>
          <w:b/>
          <w:bCs/>
        </w:rPr>
        <w:t>28.</w:t>
      </w:r>
      <w:r w:rsidR="004B299B">
        <w:rPr>
          <w:b/>
          <w:bCs/>
        </w:rPr>
        <w:t>0</w:t>
      </w:r>
      <w:r w:rsidR="008D1C43" w:rsidRPr="008D1C43">
        <w:rPr>
          <w:b/>
          <w:bCs/>
        </w:rPr>
        <w:t>.XXXXX.XXXXX</w:t>
      </w:r>
      <w:r w:rsidR="00221663">
        <w:t>.</w:t>
      </w:r>
      <w:r w:rsidRPr="00441C87">
        <w:t xml:space="preserve"> </w:t>
      </w:r>
    </w:p>
    <w:p w14:paraId="53BFA4EE" w14:textId="612B2369" w:rsidR="00AF71BE" w:rsidRDefault="00AF71BE" w:rsidP="00AF71BE">
      <w:r w:rsidRPr="00441C87">
        <w:t xml:space="preserve">This document is </w:t>
      </w:r>
      <w:r>
        <w:t>for</w:t>
      </w:r>
      <w:r w:rsidRPr="00441C87">
        <w:t xml:space="preserve"> </w:t>
      </w:r>
      <w:r>
        <w:t>Developers and experienced C</w:t>
      </w:r>
      <w:r w:rsidRPr="00441C87">
        <w:t>onsultants, hence the instructions do not include detailed menu paths, as it is expected that handli</w:t>
      </w:r>
      <w:r w:rsidR="00225277">
        <w:t xml:space="preserve">ng </w:t>
      </w:r>
      <w:r w:rsidR="00D148F6">
        <w:t>Business Central</w:t>
      </w:r>
      <w:r w:rsidR="00225277">
        <w:t xml:space="preserve"> is common knowledge.</w:t>
      </w:r>
    </w:p>
    <w:p w14:paraId="3FCA4407" w14:textId="1D71A4AB" w:rsidR="009F2B48" w:rsidRPr="006C3126" w:rsidRDefault="009F2B48" w:rsidP="009F2B48">
      <w:r w:rsidRPr="006C3126">
        <w:t xml:space="preserve">The package for </w:t>
      </w:r>
      <w:r w:rsidRPr="006C3126">
        <w:rPr>
          <w:b/>
        </w:rPr>
        <w:t xml:space="preserve">TRIMIT </w:t>
      </w:r>
      <w:r w:rsidR="00D20A7D">
        <w:rPr>
          <w:b/>
        </w:rPr>
        <w:t>26.1</w:t>
      </w:r>
      <w:r>
        <w:rPr>
          <w:b/>
        </w:rPr>
        <w:t>.XXXXX</w:t>
      </w:r>
      <w:r w:rsidRPr="006C3126">
        <w:rPr>
          <w:b/>
        </w:rPr>
        <w:t xml:space="preserve"> </w:t>
      </w:r>
      <w:r w:rsidRPr="006C3126">
        <w:t xml:space="preserve">can be downloaded </w:t>
      </w:r>
      <w:hyperlink r:id="rId12" w:history="1">
        <w:r w:rsidRPr="006C3126">
          <w:rPr>
            <w:rStyle w:val="Hyperlink"/>
          </w:rPr>
          <w:t>here</w:t>
        </w:r>
      </w:hyperlink>
      <w:r>
        <w:t xml:space="preserve"> or via </w:t>
      </w:r>
      <w:hyperlink r:id="rId13" w:history="1">
        <w:r w:rsidRPr="00A37707">
          <w:rPr>
            <w:rStyle w:val="Hyperlink"/>
          </w:rPr>
          <w:t>AppSource</w:t>
        </w:r>
      </w:hyperlink>
      <w:r>
        <w:t>.</w:t>
      </w:r>
    </w:p>
    <w:p w14:paraId="4DA0864D" w14:textId="48EC4475" w:rsidR="009F2B48" w:rsidRDefault="009F2B48" w:rsidP="009F2B48">
      <w:r>
        <w:t xml:space="preserve">The package for </w:t>
      </w:r>
      <w:r>
        <w:rPr>
          <w:b/>
          <w:bCs/>
        </w:rPr>
        <w:t xml:space="preserve">TRIMIT Data and Test </w:t>
      </w:r>
      <w:r w:rsidR="00D20A7D">
        <w:rPr>
          <w:b/>
          <w:bCs/>
        </w:rPr>
        <w:t>26.1</w:t>
      </w:r>
      <w:r>
        <w:rPr>
          <w:b/>
          <w:bCs/>
        </w:rPr>
        <w:t xml:space="preserve">.XXXXX </w:t>
      </w:r>
      <w:r>
        <w:t xml:space="preserve">can be downloaded </w:t>
      </w:r>
      <w:hyperlink r:id="rId14" w:history="1">
        <w:r w:rsidRPr="006C3126">
          <w:rPr>
            <w:rStyle w:val="Hyperlink"/>
          </w:rPr>
          <w:t>here</w:t>
        </w:r>
      </w:hyperlink>
      <w:r w:rsidRPr="006C3126">
        <w:t>.</w:t>
      </w:r>
    </w:p>
    <w:p w14:paraId="2CDFA791" w14:textId="77777777" w:rsidR="00D20A7D" w:rsidRDefault="00D20A7D" w:rsidP="00D20A7D">
      <w:r>
        <w:t xml:space="preserve">The TRIMIT AddOn packages for </w:t>
      </w:r>
      <w:r w:rsidRPr="00C5313F">
        <w:rPr>
          <w:b/>
          <w:bCs/>
        </w:rPr>
        <w:t>Tasklet Factory</w:t>
      </w:r>
      <w:r>
        <w:t xml:space="preserve">, </w:t>
      </w:r>
      <w:r w:rsidRPr="00C5313F">
        <w:rPr>
          <w:b/>
          <w:bCs/>
        </w:rPr>
        <w:t>Continia Document Capture</w:t>
      </w:r>
      <w:r>
        <w:rPr>
          <w:b/>
          <w:bCs/>
        </w:rPr>
        <w:t>, ForNav</w:t>
      </w:r>
      <w:r>
        <w:t xml:space="preserve">, </w:t>
      </w:r>
      <w:r>
        <w:rPr>
          <w:b/>
          <w:bCs/>
        </w:rPr>
        <w:t>ClickLearn,</w:t>
      </w:r>
      <w:r>
        <w:t xml:space="preserve"> </w:t>
      </w:r>
      <w:r>
        <w:rPr>
          <w:b/>
          <w:bCs/>
        </w:rPr>
        <w:t>Delogue PLM</w:t>
      </w:r>
      <w:r>
        <w:t xml:space="preserve">, </w:t>
      </w:r>
      <w:r>
        <w:rPr>
          <w:b/>
          <w:bCs/>
        </w:rPr>
        <w:t xml:space="preserve">Front Systems </w:t>
      </w:r>
      <w:r>
        <w:t>and</w:t>
      </w:r>
      <w:r>
        <w:rPr>
          <w:b/>
          <w:bCs/>
        </w:rPr>
        <w:t xml:space="preserve"> TRIMIT Sustainability</w:t>
      </w:r>
      <w:r>
        <w:t xml:space="preserve"> can be downloaded </w:t>
      </w:r>
      <w:hyperlink r:id="rId15" w:history="1">
        <w:r w:rsidRPr="00CD239D">
          <w:rPr>
            <w:rStyle w:val="Hyperlink"/>
          </w:rPr>
          <w:t>here</w:t>
        </w:r>
      </w:hyperlink>
      <w:r>
        <w:t>.</w:t>
      </w:r>
    </w:p>
    <w:p w14:paraId="53BFA4EF" w14:textId="6BB7394E" w:rsidR="00AF71BE" w:rsidRPr="00441C87" w:rsidRDefault="00AF71BE" w:rsidP="00AF71BE"/>
    <w:p w14:paraId="53BFA4F0" w14:textId="77777777" w:rsidR="00AF71BE" w:rsidRPr="00441C87" w:rsidRDefault="00AF71BE" w:rsidP="00AF71BE">
      <w:r w:rsidRPr="00441C87">
        <w:t>The installation of TRIMIT requires the following actions:</w:t>
      </w:r>
    </w:p>
    <w:p w14:paraId="53BFA4F1" w14:textId="04C1EF23" w:rsidR="00AF71BE" w:rsidRPr="00317ADA" w:rsidRDefault="00BC25FE" w:rsidP="00D20A7D">
      <w:pPr>
        <w:pStyle w:val="ListParagraph"/>
        <w:numPr>
          <w:ilvl w:val="0"/>
          <w:numId w:val="47"/>
        </w:numPr>
        <w:spacing w:line="240" w:lineRule="auto"/>
      </w:pPr>
      <w:r>
        <w:t xml:space="preserve">Installation </w:t>
      </w:r>
      <w:r w:rsidR="00CC03AB">
        <w:t>of</w:t>
      </w:r>
      <w:r w:rsidR="00CC03AB" w:rsidRPr="00441C87">
        <w:t xml:space="preserve"> </w:t>
      </w:r>
      <w:r w:rsidR="00CC03AB" w:rsidRPr="00221663">
        <w:rPr>
          <w:b/>
          <w:bCs/>
          <w:color w:val="FF0000"/>
        </w:rPr>
        <w:t>at</w:t>
      </w:r>
      <w:r w:rsidR="00F733EA" w:rsidRPr="00221663">
        <w:rPr>
          <w:b/>
          <w:bCs/>
          <w:color w:val="FF0000"/>
        </w:rPr>
        <w:t xml:space="preserve"> least</w:t>
      </w:r>
      <w:r w:rsidR="00F733EA" w:rsidRPr="00221663">
        <w:rPr>
          <w:color w:val="FF0000"/>
        </w:rPr>
        <w:t xml:space="preserve"> </w:t>
      </w:r>
      <w:r w:rsidR="00850E2B" w:rsidRPr="002D414B">
        <w:rPr>
          <w:b/>
          <w:bCs/>
        </w:rPr>
        <w:t xml:space="preserve">Microsoft Dynamics 365 Business Central </w:t>
      </w:r>
      <w:r w:rsidR="00C9512E">
        <w:rPr>
          <w:b/>
          <w:bCs/>
        </w:rPr>
        <w:t>on-premises</w:t>
      </w:r>
      <w:r w:rsidR="00850E2B" w:rsidRPr="002D414B">
        <w:rPr>
          <w:b/>
          <w:bCs/>
        </w:rPr>
        <w:t xml:space="preserve"> </w:t>
      </w:r>
      <w:r w:rsidR="00194453">
        <w:rPr>
          <w:b/>
          <w:bCs/>
        </w:rPr>
        <w:t>202</w:t>
      </w:r>
      <w:r w:rsidR="00D20A7D">
        <w:rPr>
          <w:b/>
          <w:bCs/>
        </w:rPr>
        <w:t>6</w:t>
      </w:r>
      <w:r w:rsidR="00194453">
        <w:rPr>
          <w:b/>
          <w:bCs/>
        </w:rPr>
        <w:t xml:space="preserve"> release w</w:t>
      </w:r>
      <w:r w:rsidR="009E0E59">
        <w:rPr>
          <w:b/>
          <w:bCs/>
        </w:rPr>
        <w:t xml:space="preserve">ave </w:t>
      </w:r>
      <w:r w:rsidR="00D20A7D">
        <w:rPr>
          <w:b/>
          <w:bCs/>
        </w:rPr>
        <w:t>1</w:t>
      </w:r>
      <w:r w:rsidR="002D414B" w:rsidRPr="005B21E8">
        <w:t xml:space="preserve">, </w:t>
      </w:r>
      <w:r w:rsidR="00AF71BE" w:rsidRPr="005B21E8">
        <w:t xml:space="preserve">Build </w:t>
      </w:r>
      <w:r w:rsidR="00D20A7D">
        <w:rPr>
          <w:b/>
          <w:bCs/>
          <w:color w:val="000000" w:themeColor="text1"/>
        </w:rPr>
        <w:t>28.</w:t>
      </w:r>
      <w:r w:rsidR="004B299B">
        <w:rPr>
          <w:b/>
          <w:bCs/>
          <w:color w:val="000000" w:themeColor="text1"/>
        </w:rPr>
        <w:t>0</w:t>
      </w:r>
      <w:r w:rsidR="00C9512E">
        <w:rPr>
          <w:b/>
          <w:bCs/>
          <w:color w:val="000000" w:themeColor="text1"/>
        </w:rPr>
        <w:t>.XXX</w:t>
      </w:r>
      <w:r w:rsidR="007522F5">
        <w:rPr>
          <w:b/>
          <w:bCs/>
          <w:color w:val="000000" w:themeColor="text1"/>
        </w:rPr>
        <w:t>X</w:t>
      </w:r>
      <w:r w:rsidR="00C9512E">
        <w:rPr>
          <w:b/>
          <w:bCs/>
          <w:color w:val="000000" w:themeColor="text1"/>
        </w:rPr>
        <w:t>X.XX</w:t>
      </w:r>
      <w:r w:rsidR="007522F5">
        <w:rPr>
          <w:b/>
          <w:bCs/>
          <w:color w:val="000000" w:themeColor="text1"/>
        </w:rPr>
        <w:t>X</w:t>
      </w:r>
      <w:r w:rsidR="00C9512E">
        <w:rPr>
          <w:b/>
          <w:bCs/>
          <w:color w:val="000000" w:themeColor="text1"/>
        </w:rPr>
        <w:t>XX</w:t>
      </w:r>
      <w:r w:rsidR="00FF689C">
        <w:rPr>
          <w:b/>
          <w:bCs/>
          <w:color w:val="000000" w:themeColor="text1"/>
        </w:rPr>
        <w:t xml:space="preserve"> </w:t>
      </w:r>
      <w:r w:rsidR="00B9505F">
        <w:rPr>
          <w:color w:val="000000"/>
          <w:lang w:val="en-GB"/>
        </w:rPr>
        <w:t>(simply take the last released Update</w:t>
      </w:r>
      <w:r w:rsidR="00BC24C2">
        <w:rPr>
          <w:color w:val="000000"/>
          <w:lang w:val="en-GB"/>
        </w:rPr>
        <w:t xml:space="preserve"> of </w:t>
      </w:r>
      <w:r w:rsidR="00194453">
        <w:rPr>
          <w:color w:val="000000"/>
          <w:lang w:val="en-GB"/>
        </w:rPr>
        <w:t>202</w:t>
      </w:r>
      <w:r w:rsidR="00D20A7D">
        <w:rPr>
          <w:color w:val="000000"/>
          <w:lang w:val="en-GB"/>
        </w:rPr>
        <w:t>6</w:t>
      </w:r>
      <w:r w:rsidR="00194453">
        <w:rPr>
          <w:color w:val="000000"/>
          <w:lang w:val="en-GB"/>
        </w:rPr>
        <w:t xml:space="preserve"> release w</w:t>
      </w:r>
      <w:r w:rsidR="009E0E59">
        <w:rPr>
          <w:color w:val="000000"/>
          <w:lang w:val="en-GB"/>
        </w:rPr>
        <w:t xml:space="preserve">ave </w:t>
      </w:r>
      <w:r w:rsidR="00D20A7D">
        <w:rPr>
          <w:color w:val="000000"/>
          <w:lang w:val="en-GB"/>
        </w:rPr>
        <w:t>1</w:t>
      </w:r>
      <w:r w:rsidR="00B9505F">
        <w:rPr>
          <w:color w:val="000000"/>
          <w:lang w:val="en-GB"/>
        </w:rPr>
        <w:t>)</w:t>
      </w:r>
    </w:p>
    <w:p w14:paraId="53BFA4F2" w14:textId="53624D8C" w:rsidR="00AF71BE" w:rsidRDefault="00DE0CDC" w:rsidP="00D20A7D">
      <w:pPr>
        <w:pStyle w:val="ListParagraph"/>
        <w:numPr>
          <w:ilvl w:val="0"/>
          <w:numId w:val="47"/>
        </w:numPr>
        <w:spacing w:line="240" w:lineRule="auto"/>
      </w:pPr>
      <w:r>
        <w:t>See</w:t>
      </w:r>
      <w:r w:rsidR="00076E7B">
        <w:t xml:space="preserve"> </w:t>
      </w:r>
      <w:hyperlink r:id="rId16" w:history="1">
        <w:r w:rsidR="007C112D">
          <w:rPr>
            <w:rStyle w:val="Hyperlink"/>
          </w:rPr>
          <w:t>System requirements for Business Central 202</w:t>
        </w:r>
        <w:r w:rsidR="00D20A7D">
          <w:rPr>
            <w:rStyle w:val="Hyperlink"/>
          </w:rPr>
          <w:t>6</w:t>
        </w:r>
        <w:r w:rsidR="007C112D">
          <w:rPr>
            <w:rStyle w:val="Hyperlink"/>
          </w:rPr>
          <w:t xml:space="preserve"> release w</w:t>
        </w:r>
        <w:r w:rsidR="009E0E59">
          <w:rPr>
            <w:rStyle w:val="Hyperlink"/>
          </w:rPr>
          <w:t xml:space="preserve">ave </w:t>
        </w:r>
        <w:r w:rsidR="00D20A7D">
          <w:rPr>
            <w:rStyle w:val="Hyperlink"/>
          </w:rPr>
          <w:t>1</w:t>
        </w:r>
        <w:r w:rsidR="007C112D">
          <w:rPr>
            <w:rStyle w:val="Hyperlink"/>
          </w:rPr>
          <w:t xml:space="preserve"> - Business Central | Microsoft Learn</w:t>
        </w:r>
      </w:hyperlink>
      <w:r w:rsidR="006C3126">
        <w:t xml:space="preserve"> </w:t>
      </w:r>
      <w:r w:rsidR="00993F12">
        <w:t>f</w:t>
      </w:r>
      <w:r>
        <w:t>or more details regarding the requirements</w:t>
      </w:r>
      <w:r w:rsidR="000D61C4">
        <w:t xml:space="preserve"> for an </w:t>
      </w:r>
      <w:r w:rsidR="00C9512E">
        <w:t>on-premises</w:t>
      </w:r>
      <w:r w:rsidR="000D61C4">
        <w:t xml:space="preserve"> Installation</w:t>
      </w:r>
      <w:r>
        <w:t>.</w:t>
      </w:r>
    </w:p>
    <w:p w14:paraId="53BFA4F3" w14:textId="4332B749" w:rsidR="00AF71BE" w:rsidRDefault="00AF71BE" w:rsidP="00D20A7D">
      <w:pPr>
        <w:pStyle w:val="ListParagraph"/>
        <w:numPr>
          <w:ilvl w:val="0"/>
          <w:numId w:val="47"/>
        </w:numPr>
        <w:spacing w:line="240" w:lineRule="auto"/>
      </w:pPr>
      <w:r w:rsidRPr="00441C87">
        <w:t xml:space="preserve">Customer </w:t>
      </w:r>
      <w:r w:rsidR="000D61C4">
        <w:t>Business Central</w:t>
      </w:r>
      <w:r w:rsidRPr="00441C87">
        <w:t xml:space="preserve"> License</w:t>
      </w:r>
    </w:p>
    <w:p w14:paraId="53BFA4F7" w14:textId="72A6A32C" w:rsidR="00AF71BE" w:rsidRDefault="00AF71BE" w:rsidP="00D20A7D">
      <w:pPr>
        <w:pStyle w:val="ListParagraph"/>
        <w:numPr>
          <w:ilvl w:val="0"/>
          <w:numId w:val="47"/>
        </w:numPr>
        <w:spacing w:line="240" w:lineRule="auto"/>
      </w:pPr>
      <w:r w:rsidRPr="00441C87">
        <w:t xml:space="preserve">Installation of TRIMIT on the </w:t>
      </w:r>
      <w:r w:rsidR="00F750C9" w:rsidRPr="00F750C9">
        <w:t xml:space="preserve">Microsoft Dynamics 365 Business Central </w:t>
      </w:r>
      <w:r w:rsidR="00C9512E">
        <w:t>on-premises</w:t>
      </w:r>
      <w:r w:rsidR="00F750C9" w:rsidRPr="00F750C9">
        <w:t xml:space="preserve"> </w:t>
      </w:r>
      <w:r w:rsidR="00D20A7D">
        <w:t>2026 release wave 1</w:t>
      </w:r>
    </w:p>
    <w:p w14:paraId="23612790" w14:textId="195B316B" w:rsidR="00C5313F" w:rsidRDefault="00C5313F" w:rsidP="00D20A7D">
      <w:pPr>
        <w:pStyle w:val="ListParagraph"/>
        <w:numPr>
          <w:ilvl w:val="0"/>
          <w:numId w:val="47"/>
        </w:numPr>
        <w:spacing w:line="240" w:lineRule="auto"/>
      </w:pPr>
      <w:r>
        <w:t>Installation of the TRIMIT AddOns (Optional)</w:t>
      </w:r>
    </w:p>
    <w:p w14:paraId="53BFA4F8" w14:textId="16EBD35D" w:rsidR="00AF71BE" w:rsidRPr="00A53128" w:rsidRDefault="00AF71BE" w:rsidP="00D20A7D">
      <w:pPr>
        <w:pStyle w:val="ListParagraph"/>
        <w:numPr>
          <w:ilvl w:val="0"/>
          <w:numId w:val="47"/>
        </w:numPr>
        <w:spacing w:line="240" w:lineRule="auto"/>
      </w:pPr>
      <w:r w:rsidRPr="00A53128">
        <w:t>Online Help</w:t>
      </w:r>
    </w:p>
    <w:p w14:paraId="53BFA4F9" w14:textId="77777777" w:rsidR="00AF71BE" w:rsidRPr="00441C87" w:rsidRDefault="00AF71BE" w:rsidP="00D20A7D">
      <w:pPr>
        <w:pStyle w:val="ListParagraph"/>
        <w:numPr>
          <w:ilvl w:val="0"/>
          <w:numId w:val="47"/>
        </w:numPr>
        <w:spacing w:line="240" w:lineRule="auto"/>
      </w:pPr>
      <w:r w:rsidRPr="00441C87">
        <w:t xml:space="preserve">Installation of the TRIMIT </w:t>
      </w:r>
      <w:r>
        <w:t>Li</w:t>
      </w:r>
      <w:r w:rsidRPr="00441C87">
        <w:t>cense file</w:t>
      </w:r>
    </w:p>
    <w:p w14:paraId="53BFA4FA" w14:textId="11C006D3" w:rsidR="00AF71BE" w:rsidRDefault="008F711D" w:rsidP="00D20A7D">
      <w:pPr>
        <w:pStyle w:val="ListParagraph"/>
        <w:numPr>
          <w:ilvl w:val="0"/>
          <w:numId w:val="47"/>
        </w:numPr>
        <w:spacing w:line="240" w:lineRule="auto"/>
      </w:pPr>
      <w:r>
        <w:t>Creation</w:t>
      </w:r>
      <w:r w:rsidR="00AF71BE">
        <w:t xml:space="preserve"> of TRIMIT Demo </w:t>
      </w:r>
      <w:r>
        <w:t>Data</w:t>
      </w:r>
    </w:p>
    <w:p w14:paraId="72EEC4DA" w14:textId="77777777" w:rsidR="00D20A7D" w:rsidRDefault="00D20A7D" w:rsidP="009F2B48"/>
    <w:p w14:paraId="6B858A54" w14:textId="32BDCE0D" w:rsidR="009F2B48" w:rsidRPr="00441C87" w:rsidRDefault="009F2B48" w:rsidP="009F2B48">
      <w:r w:rsidRPr="00441C87">
        <w:t xml:space="preserve">This document will guide you through these processes. All files </w:t>
      </w:r>
      <w:r>
        <w:t xml:space="preserve">(besides the Business Central installation itself) can be found on </w:t>
      </w:r>
      <w:hyperlink r:id="rId17" w:history="1">
        <w:r w:rsidRPr="00C06D82">
          <w:rPr>
            <w:rStyle w:val="Hyperlink"/>
          </w:rPr>
          <w:t>MyTRIMIT</w:t>
        </w:r>
      </w:hyperlink>
      <w:r w:rsidRPr="00441C87">
        <w:t>.</w:t>
      </w:r>
    </w:p>
    <w:p w14:paraId="53BFA4FC" w14:textId="77777777" w:rsidR="00AF71BE" w:rsidRPr="00441C87" w:rsidRDefault="00AF71BE" w:rsidP="00AF71BE"/>
    <w:p w14:paraId="3069AC78" w14:textId="388FB449" w:rsidR="001E474E" w:rsidRDefault="001E474E" w:rsidP="001E474E">
      <w:r w:rsidRPr="00C5178C">
        <w:rPr>
          <w:rStyle w:val="Heading5Char"/>
        </w:rPr>
        <w:t>N</w:t>
      </w:r>
      <w:r>
        <w:rPr>
          <w:rStyle w:val="Heading5Char"/>
        </w:rPr>
        <w:t>OTE</w:t>
      </w:r>
      <w:r w:rsidRPr="00B83A5D">
        <w:t xml:space="preserve"> </w:t>
      </w:r>
    </w:p>
    <w:p w14:paraId="62C36DED" w14:textId="199323E3" w:rsidR="001E474E" w:rsidRDefault="001E474E" w:rsidP="001E474E">
      <w:r>
        <w:t>T</w:t>
      </w:r>
      <w:r w:rsidRPr="00441C87">
        <w:t xml:space="preserve">his document describes a new installation. For </w:t>
      </w:r>
      <w:r w:rsidR="00CD4B52" w:rsidRPr="00441C87">
        <w:t>the upgrade</w:t>
      </w:r>
      <w:r w:rsidRPr="00441C87">
        <w:t xml:space="preserve"> of an existing TRIMIT installation, please look in the Up</w:t>
      </w:r>
      <w:r>
        <w:t>grade</w:t>
      </w:r>
      <w:r w:rsidRPr="00441C87">
        <w:t xml:space="preserve"> Instructions document.</w:t>
      </w:r>
    </w:p>
    <w:p w14:paraId="67D1B464" w14:textId="0C8848B8" w:rsidR="00AB61A4" w:rsidRDefault="00AB61A4">
      <w:pPr>
        <w:spacing w:line="240" w:lineRule="auto"/>
      </w:pPr>
    </w:p>
    <w:p w14:paraId="53BFA4FF" w14:textId="36C328A3" w:rsidR="00AF71BE" w:rsidRPr="00441C87" w:rsidRDefault="00AF71BE" w:rsidP="00AF71BE">
      <w:pPr>
        <w:rPr>
          <w:b/>
          <w:sz w:val="28"/>
          <w:szCs w:val="28"/>
        </w:rPr>
      </w:pPr>
      <w:bookmarkStart w:id="1" w:name="_Toc261246155"/>
      <w:r w:rsidRPr="00441C87">
        <w:rPr>
          <w:b/>
          <w:sz w:val="28"/>
          <w:szCs w:val="28"/>
        </w:rPr>
        <w:t>Contact</w:t>
      </w:r>
      <w:bookmarkEnd w:id="1"/>
    </w:p>
    <w:p w14:paraId="262F2307" w14:textId="204949B7" w:rsidR="009F2B48" w:rsidRDefault="009F2B48" w:rsidP="009F2B48">
      <w:r>
        <w:t>If you discover an i</w:t>
      </w:r>
      <w:r w:rsidRPr="00441C87">
        <w:t xml:space="preserve">ssue </w:t>
      </w:r>
      <w:r>
        <w:t>while performing this Guide, please</w:t>
      </w:r>
      <w:r w:rsidRPr="00441C87">
        <w:t xml:space="preserve"> </w:t>
      </w:r>
      <w:r>
        <w:t xml:space="preserve">register an </w:t>
      </w:r>
      <w:hyperlink r:id="rId18" w:history="1">
        <w:r w:rsidRPr="008F327B">
          <w:rPr>
            <w:rStyle w:val="Hyperlink"/>
          </w:rPr>
          <w:t>Service Request</w:t>
        </w:r>
      </w:hyperlink>
      <w:r>
        <w:rPr>
          <w:b/>
          <w:bCs/>
        </w:rPr>
        <w:t xml:space="preserve"> </w:t>
      </w:r>
      <w:r>
        <w:t xml:space="preserve">or </w:t>
      </w:r>
      <w:r w:rsidRPr="00266C57">
        <w:t>send</w:t>
      </w:r>
      <w:r>
        <w:t xml:space="preserve"> an E-Mail</w:t>
      </w:r>
      <w:r w:rsidRPr="00441C87">
        <w:t xml:space="preserve"> to </w:t>
      </w:r>
      <w:hyperlink r:id="rId19" w:history="1">
        <w:r w:rsidRPr="0004238D">
          <w:rPr>
            <w:rStyle w:val="Hyperlink"/>
          </w:rPr>
          <w:t>partnersupport@trimit.com</w:t>
        </w:r>
      </w:hyperlink>
      <w:r>
        <w:t>.</w:t>
      </w:r>
    </w:p>
    <w:p w14:paraId="53BFA501" w14:textId="77777777" w:rsidR="00AF71BE" w:rsidRPr="00441C87" w:rsidRDefault="00AF71BE" w:rsidP="00AF71BE"/>
    <w:p w14:paraId="74B8C550" w14:textId="77777777" w:rsidR="00494D6E" w:rsidRDefault="00494D6E">
      <w:pPr>
        <w:spacing w:line="240" w:lineRule="auto"/>
        <w:rPr>
          <w:b/>
          <w:sz w:val="28"/>
          <w:szCs w:val="28"/>
        </w:rPr>
      </w:pPr>
      <w:bookmarkStart w:id="2" w:name="_Toc261246156"/>
      <w:r>
        <w:rPr>
          <w:b/>
          <w:sz w:val="28"/>
          <w:szCs w:val="28"/>
        </w:rPr>
        <w:br w:type="page"/>
      </w:r>
    </w:p>
    <w:p w14:paraId="53BFA502" w14:textId="0A9E448F" w:rsidR="00AF71BE" w:rsidRPr="00441C87" w:rsidRDefault="00AF71BE" w:rsidP="00AF71BE">
      <w:pPr>
        <w:rPr>
          <w:b/>
          <w:sz w:val="28"/>
          <w:szCs w:val="28"/>
        </w:rPr>
      </w:pPr>
      <w:r w:rsidRPr="00441C87">
        <w:rPr>
          <w:b/>
          <w:sz w:val="28"/>
          <w:szCs w:val="28"/>
        </w:rPr>
        <w:lastRenderedPageBreak/>
        <w:t>Disclaimer</w:t>
      </w:r>
      <w:bookmarkEnd w:id="2"/>
    </w:p>
    <w:p w14:paraId="53BFA503" w14:textId="77777777" w:rsidR="00AF71BE" w:rsidRPr="00441C87" w:rsidRDefault="00AF71BE" w:rsidP="00AF71BE">
      <w:r w:rsidRPr="00441C87">
        <w:t>Read these guidelines before you perform an Installation on your live database.</w:t>
      </w:r>
    </w:p>
    <w:p w14:paraId="53BFA505" w14:textId="544078A0" w:rsidR="00F01863" w:rsidRPr="007A572B" w:rsidRDefault="00AF71BE" w:rsidP="008F711D">
      <w:r w:rsidRPr="00441C87">
        <w:t xml:space="preserve">TRIMIT </w:t>
      </w:r>
      <w:r w:rsidR="00494D6E">
        <w:t xml:space="preserve">Solutions </w:t>
      </w:r>
      <w:r w:rsidRPr="00441C87">
        <w:t xml:space="preserve">A/S, Partners of TRIMIT </w:t>
      </w:r>
      <w:r w:rsidR="00494D6E">
        <w:t xml:space="preserve">Solutions </w:t>
      </w:r>
      <w:r w:rsidRPr="00441C87">
        <w:t>A/S or others cannot be held responsible for any damage caused by the installation of TRIMIT</w:t>
      </w:r>
      <w:r w:rsidR="00076E7B">
        <w:t>.</w:t>
      </w:r>
    </w:p>
    <w:p w14:paraId="116D990C" w14:textId="77777777" w:rsidR="00494D6E" w:rsidRDefault="00494D6E" w:rsidP="00307DE6"/>
    <w:p w14:paraId="53BFA506" w14:textId="64CC4F79" w:rsidR="008F711D" w:rsidRDefault="00F200A4" w:rsidP="00307DE6">
      <w:r>
        <w:t>Version:</w:t>
      </w:r>
      <w:r>
        <w:tab/>
      </w:r>
      <w:r w:rsidR="00D20A7D">
        <w:t>26.1</w:t>
      </w:r>
    </w:p>
    <w:p w14:paraId="1290DD21" w14:textId="1639175E" w:rsidR="008F711D" w:rsidRPr="007A572B" w:rsidRDefault="008F711D" w:rsidP="008F711D">
      <w:pPr>
        <w:tabs>
          <w:tab w:val="left" w:pos="1304"/>
          <w:tab w:val="left" w:pos="5688"/>
        </w:tabs>
      </w:pPr>
      <w:r w:rsidRPr="007A572B">
        <w:t>Date:</w:t>
      </w:r>
      <w:r>
        <w:tab/>
      </w:r>
      <w:sdt>
        <w:sdtPr>
          <w:alias w:val="Publish Date"/>
          <w:tag w:val=""/>
          <w:id w:val="-39970763"/>
          <w:placeholder>
            <w:docPart w:val="5AE0AFE0D2D84C05B7018B8167463F6B"/>
          </w:placeholder>
          <w:dataBinding w:prefixMappings="xmlns:ns0='http://schemas.microsoft.com/office/2006/coverPageProps' " w:xpath="/ns0:CoverPageProperties[1]/ns0:PublishDate[1]" w:storeItemID="{55AF091B-3C7A-41E3-B477-F2FDAA23CFDA}"/>
          <w:date w:fullDate="2026-04-29T00:00:00Z">
            <w:dateFormat w:val="dd-MM-yyyy"/>
            <w:lid w:val="da-DK"/>
            <w:storeMappedDataAs w:val="dateTime"/>
            <w:calendar w:val="gregorian"/>
          </w:date>
        </w:sdtPr>
        <w:sdtContent>
          <w:r w:rsidR="002E4847">
            <w:t>2</w:t>
          </w:r>
          <w:r w:rsidR="00AC2525">
            <w:t>9</w:t>
          </w:r>
          <w:r w:rsidR="00D20A7D">
            <w:t>-04-2026</w:t>
          </w:r>
        </w:sdtContent>
      </w:sdt>
    </w:p>
    <w:p w14:paraId="59DB7B0B" w14:textId="77777777" w:rsidR="008F711D" w:rsidRDefault="008F711D" w:rsidP="00307DE6"/>
    <w:p w14:paraId="1287D261" w14:textId="77777777" w:rsidR="008F711D" w:rsidRDefault="008F711D">
      <w:pPr>
        <w:spacing w:line="240" w:lineRule="auto"/>
      </w:pPr>
      <w:r>
        <w:br w:type="page"/>
      </w:r>
    </w:p>
    <w:p w14:paraId="624CB33D" w14:textId="77777777" w:rsidR="00F200A4" w:rsidRDefault="00F200A4" w:rsidP="00307DE6"/>
    <w:sdt>
      <w:sdtPr>
        <w:rPr>
          <w:rFonts w:ascii="Museo Sans Rounded 500" w:eastAsiaTheme="minorHAnsi" w:hAnsi="Museo Sans Rounded 500" w:cstheme="minorBidi"/>
          <w:b w:val="0"/>
          <w:bCs w:val="0"/>
          <w:caps w:val="0"/>
          <w:color w:val="auto"/>
          <w:spacing w:val="0"/>
          <w:sz w:val="24"/>
          <w:szCs w:val="22"/>
        </w:rPr>
        <w:id w:val="-410305487"/>
        <w:docPartObj>
          <w:docPartGallery w:val="Table of Contents"/>
          <w:docPartUnique/>
        </w:docPartObj>
      </w:sdtPr>
      <w:sdtEndPr>
        <w:rPr>
          <w:rFonts w:asciiTheme="minorHAnsi" w:hAnsiTheme="minorHAnsi"/>
          <w:noProof/>
          <w:sz w:val="22"/>
        </w:rPr>
      </w:sdtEndPr>
      <w:sdtContent>
        <w:p w14:paraId="53BFA50D" w14:textId="3159F296" w:rsidR="00F63ED8" w:rsidRPr="007A572B" w:rsidRDefault="00F63ED8" w:rsidP="00307DE6">
          <w:pPr>
            <w:pStyle w:val="TOCHeading"/>
          </w:pPr>
          <w:r w:rsidRPr="007A572B">
            <w:t>Contents</w:t>
          </w:r>
        </w:p>
        <w:p w14:paraId="78C58AFB" w14:textId="361A3ACB" w:rsidR="002A32AB" w:rsidRDefault="00F63ED8">
          <w:pPr>
            <w:pStyle w:val="TOC1"/>
            <w:tabs>
              <w:tab w:val="right" w:leader="dot" w:pos="9628"/>
            </w:tabs>
            <w:rPr>
              <w:rFonts w:eastAsiaTheme="minorEastAsia"/>
              <w:noProof/>
              <w:kern w:val="2"/>
              <w:sz w:val="24"/>
              <w:szCs w:val="24"/>
              <w:lang w:bidi="ar-SA"/>
              <w14:ligatures w14:val="standardContextual"/>
            </w:rPr>
          </w:pPr>
          <w:r w:rsidRPr="007A572B">
            <w:fldChar w:fldCharType="begin"/>
          </w:r>
          <w:r w:rsidRPr="007A572B">
            <w:instrText xml:space="preserve"> TOC \o "1-3" \h \z \u </w:instrText>
          </w:r>
          <w:r w:rsidRPr="007A572B">
            <w:fldChar w:fldCharType="separate"/>
          </w:r>
          <w:hyperlink w:anchor="_Toc225168676" w:history="1">
            <w:r w:rsidR="002A32AB" w:rsidRPr="005A1014">
              <w:rPr>
                <w:rStyle w:val="Hyperlink"/>
                <w:noProof/>
              </w:rPr>
              <w:t>Client/Server for 365 Business Central</w:t>
            </w:r>
            <w:r w:rsidR="002A32AB">
              <w:rPr>
                <w:noProof/>
                <w:webHidden/>
              </w:rPr>
              <w:tab/>
            </w:r>
            <w:r w:rsidR="002A32AB">
              <w:rPr>
                <w:noProof/>
                <w:webHidden/>
              </w:rPr>
              <w:fldChar w:fldCharType="begin"/>
            </w:r>
            <w:r w:rsidR="002A32AB">
              <w:rPr>
                <w:noProof/>
                <w:webHidden/>
              </w:rPr>
              <w:instrText xml:space="preserve"> PAGEREF _Toc225168676 \h </w:instrText>
            </w:r>
            <w:r w:rsidR="002A32AB">
              <w:rPr>
                <w:noProof/>
                <w:webHidden/>
              </w:rPr>
            </w:r>
            <w:r w:rsidR="002A32AB">
              <w:rPr>
                <w:noProof/>
                <w:webHidden/>
              </w:rPr>
              <w:fldChar w:fldCharType="separate"/>
            </w:r>
            <w:r w:rsidR="00182279">
              <w:rPr>
                <w:noProof/>
                <w:webHidden/>
              </w:rPr>
              <w:t>5</w:t>
            </w:r>
            <w:r w:rsidR="002A32AB">
              <w:rPr>
                <w:noProof/>
                <w:webHidden/>
              </w:rPr>
              <w:fldChar w:fldCharType="end"/>
            </w:r>
          </w:hyperlink>
        </w:p>
        <w:p w14:paraId="4D71A53C" w14:textId="0C46B00A"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77" w:history="1">
            <w:r w:rsidRPr="005A1014">
              <w:rPr>
                <w:rStyle w:val="Hyperlink"/>
                <w:noProof/>
              </w:rPr>
              <w:t>Microsoft Dynamics 365 Business Central License File</w:t>
            </w:r>
            <w:r>
              <w:rPr>
                <w:noProof/>
                <w:webHidden/>
              </w:rPr>
              <w:tab/>
            </w:r>
            <w:r>
              <w:rPr>
                <w:noProof/>
                <w:webHidden/>
              </w:rPr>
              <w:fldChar w:fldCharType="begin"/>
            </w:r>
            <w:r>
              <w:rPr>
                <w:noProof/>
                <w:webHidden/>
              </w:rPr>
              <w:instrText xml:space="preserve"> PAGEREF _Toc225168677 \h </w:instrText>
            </w:r>
            <w:r>
              <w:rPr>
                <w:noProof/>
                <w:webHidden/>
              </w:rPr>
            </w:r>
            <w:r>
              <w:rPr>
                <w:noProof/>
                <w:webHidden/>
              </w:rPr>
              <w:fldChar w:fldCharType="separate"/>
            </w:r>
            <w:r w:rsidR="00182279">
              <w:rPr>
                <w:noProof/>
                <w:webHidden/>
              </w:rPr>
              <w:t>5</w:t>
            </w:r>
            <w:r>
              <w:rPr>
                <w:noProof/>
                <w:webHidden/>
              </w:rPr>
              <w:fldChar w:fldCharType="end"/>
            </w:r>
          </w:hyperlink>
        </w:p>
        <w:p w14:paraId="1BDCD7EC" w14:textId="2CF6E976"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78" w:history="1">
            <w:r w:rsidRPr="005A1014">
              <w:rPr>
                <w:rStyle w:val="Hyperlink"/>
                <w:noProof/>
              </w:rPr>
              <w:t>TRIMIT 26.1</w:t>
            </w:r>
            <w:r>
              <w:rPr>
                <w:noProof/>
                <w:webHidden/>
              </w:rPr>
              <w:tab/>
            </w:r>
            <w:r>
              <w:rPr>
                <w:noProof/>
                <w:webHidden/>
              </w:rPr>
              <w:fldChar w:fldCharType="begin"/>
            </w:r>
            <w:r>
              <w:rPr>
                <w:noProof/>
                <w:webHidden/>
              </w:rPr>
              <w:instrText xml:space="preserve"> PAGEREF _Toc225168678 \h </w:instrText>
            </w:r>
            <w:r>
              <w:rPr>
                <w:noProof/>
                <w:webHidden/>
              </w:rPr>
            </w:r>
            <w:r>
              <w:rPr>
                <w:noProof/>
                <w:webHidden/>
              </w:rPr>
              <w:fldChar w:fldCharType="separate"/>
            </w:r>
            <w:r w:rsidR="00182279">
              <w:rPr>
                <w:noProof/>
                <w:webHidden/>
              </w:rPr>
              <w:t>5</w:t>
            </w:r>
            <w:r>
              <w:rPr>
                <w:noProof/>
                <w:webHidden/>
              </w:rPr>
              <w:fldChar w:fldCharType="end"/>
            </w:r>
          </w:hyperlink>
        </w:p>
        <w:p w14:paraId="02544C82" w14:textId="674C643B"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79" w:history="1">
            <w:r w:rsidRPr="005A1014">
              <w:rPr>
                <w:rStyle w:val="Hyperlink"/>
                <w:noProof/>
                <w:lang w:val="en-GB"/>
              </w:rPr>
              <w:t>Installation Process</w:t>
            </w:r>
            <w:r>
              <w:rPr>
                <w:noProof/>
                <w:webHidden/>
              </w:rPr>
              <w:tab/>
            </w:r>
            <w:r>
              <w:rPr>
                <w:noProof/>
                <w:webHidden/>
              </w:rPr>
              <w:fldChar w:fldCharType="begin"/>
            </w:r>
            <w:r>
              <w:rPr>
                <w:noProof/>
                <w:webHidden/>
              </w:rPr>
              <w:instrText xml:space="preserve"> PAGEREF _Toc225168679 \h </w:instrText>
            </w:r>
            <w:r>
              <w:rPr>
                <w:noProof/>
                <w:webHidden/>
              </w:rPr>
            </w:r>
            <w:r>
              <w:rPr>
                <w:noProof/>
                <w:webHidden/>
              </w:rPr>
              <w:fldChar w:fldCharType="separate"/>
            </w:r>
            <w:r w:rsidR="00182279">
              <w:rPr>
                <w:noProof/>
                <w:webHidden/>
              </w:rPr>
              <w:t>5</w:t>
            </w:r>
            <w:r>
              <w:rPr>
                <w:noProof/>
                <w:webHidden/>
              </w:rPr>
              <w:fldChar w:fldCharType="end"/>
            </w:r>
          </w:hyperlink>
        </w:p>
        <w:p w14:paraId="7707CD8C" w14:textId="4CD57D80"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680" w:history="1">
            <w:r w:rsidRPr="005A1014">
              <w:rPr>
                <w:rStyle w:val="Hyperlink"/>
                <w:noProof/>
              </w:rPr>
              <w:t>Localizations</w:t>
            </w:r>
            <w:r>
              <w:rPr>
                <w:noProof/>
                <w:webHidden/>
              </w:rPr>
              <w:tab/>
            </w:r>
            <w:r>
              <w:rPr>
                <w:noProof/>
                <w:webHidden/>
              </w:rPr>
              <w:fldChar w:fldCharType="begin"/>
            </w:r>
            <w:r>
              <w:rPr>
                <w:noProof/>
                <w:webHidden/>
              </w:rPr>
              <w:instrText xml:space="preserve"> PAGEREF _Toc225168680 \h </w:instrText>
            </w:r>
            <w:r>
              <w:rPr>
                <w:noProof/>
                <w:webHidden/>
              </w:rPr>
            </w:r>
            <w:r>
              <w:rPr>
                <w:noProof/>
                <w:webHidden/>
              </w:rPr>
              <w:fldChar w:fldCharType="separate"/>
            </w:r>
            <w:r w:rsidR="00182279">
              <w:rPr>
                <w:noProof/>
                <w:webHidden/>
              </w:rPr>
              <w:t>6</w:t>
            </w:r>
            <w:r>
              <w:rPr>
                <w:noProof/>
                <w:webHidden/>
              </w:rPr>
              <w:fldChar w:fldCharType="end"/>
            </w:r>
          </w:hyperlink>
        </w:p>
        <w:p w14:paraId="01656828" w14:textId="68EC3E43"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681" w:history="1">
            <w:r w:rsidRPr="005A1014">
              <w:rPr>
                <w:rStyle w:val="Hyperlink"/>
                <w:noProof/>
              </w:rPr>
              <w:t>Preconditions</w:t>
            </w:r>
            <w:r>
              <w:rPr>
                <w:noProof/>
                <w:webHidden/>
              </w:rPr>
              <w:tab/>
            </w:r>
            <w:r>
              <w:rPr>
                <w:noProof/>
                <w:webHidden/>
              </w:rPr>
              <w:fldChar w:fldCharType="begin"/>
            </w:r>
            <w:r>
              <w:rPr>
                <w:noProof/>
                <w:webHidden/>
              </w:rPr>
              <w:instrText xml:space="preserve"> PAGEREF _Toc225168681 \h </w:instrText>
            </w:r>
            <w:r>
              <w:rPr>
                <w:noProof/>
                <w:webHidden/>
              </w:rPr>
            </w:r>
            <w:r>
              <w:rPr>
                <w:noProof/>
                <w:webHidden/>
              </w:rPr>
              <w:fldChar w:fldCharType="separate"/>
            </w:r>
            <w:r w:rsidR="00182279">
              <w:rPr>
                <w:noProof/>
                <w:webHidden/>
              </w:rPr>
              <w:t>6</w:t>
            </w:r>
            <w:r>
              <w:rPr>
                <w:noProof/>
                <w:webHidden/>
              </w:rPr>
              <w:fldChar w:fldCharType="end"/>
            </w:r>
          </w:hyperlink>
        </w:p>
        <w:p w14:paraId="2A596720" w14:textId="66EF27D4"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82" w:history="1">
            <w:r w:rsidRPr="005A1014">
              <w:rPr>
                <w:rStyle w:val="Hyperlink"/>
                <w:noProof/>
              </w:rPr>
              <w:t>Extra TRIMIT PTE Apps</w:t>
            </w:r>
            <w:r>
              <w:rPr>
                <w:noProof/>
                <w:webHidden/>
              </w:rPr>
              <w:tab/>
            </w:r>
            <w:r>
              <w:rPr>
                <w:noProof/>
                <w:webHidden/>
              </w:rPr>
              <w:fldChar w:fldCharType="begin"/>
            </w:r>
            <w:r>
              <w:rPr>
                <w:noProof/>
                <w:webHidden/>
              </w:rPr>
              <w:instrText xml:space="preserve"> PAGEREF _Toc225168682 \h </w:instrText>
            </w:r>
            <w:r>
              <w:rPr>
                <w:noProof/>
                <w:webHidden/>
              </w:rPr>
            </w:r>
            <w:r>
              <w:rPr>
                <w:noProof/>
                <w:webHidden/>
              </w:rPr>
              <w:fldChar w:fldCharType="separate"/>
            </w:r>
            <w:r w:rsidR="00182279">
              <w:rPr>
                <w:noProof/>
                <w:webHidden/>
              </w:rPr>
              <w:t>7</w:t>
            </w:r>
            <w:r>
              <w:rPr>
                <w:noProof/>
                <w:webHidden/>
              </w:rPr>
              <w:fldChar w:fldCharType="end"/>
            </w:r>
          </w:hyperlink>
        </w:p>
        <w:p w14:paraId="42D610FD" w14:textId="15C65875"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3" w:history="1">
            <w:r w:rsidRPr="005A1014">
              <w:rPr>
                <w:rStyle w:val="Hyperlink"/>
                <w:noProof/>
              </w:rPr>
              <w:t>TRIMIT for Tasklet Factory</w:t>
            </w:r>
            <w:r>
              <w:rPr>
                <w:noProof/>
                <w:webHidden/>
              </w:rPr>
              <w:tab/>
            </w:r>
            <w:r>
              <w:rPr>
                <w:noProof/>
                <w:webHidden/>
              </w:rPr>
              <w:fldChar w:fldCharType="begin"/>
            </w:r>
            <w:r>
              <w:rPr>
                <w:noProof/>
                <w:webHidden/>
              </w:rPr>
              <w:instrText xml:space="preserve"> PAGEREF _Toc225168683 \h </w:instrText>
            </w:r>
            <w:r>
              <w:rPr>
                <w:noProof/>
                <w:webHidden/>
              </w:rPr>
            </w:r>
            <w:r>
              <w:rPr>
                <w:noProof/>
                <w:webHidden/>
              </w:rPr>
              <w:fldChar w:fldCharType="separate"/>
            </w:r>
            <w:r w:rsidR="00182279">
              <w:rPr>
                <w:noProof/>
                <w:webHidden/>
              </w:rPr>
              <w:t>7</w:t>
            </w:r>
            <w:r>
              <w:rPr>
                <w:noProof/>
                <w:webHidden/>
              </w:rPr>
              <w:fldChar w:fldCharType="end"/>
            </w:r>
          </w:hyperlink>
        </w:p>
        <w:p w14:paraId="2956A180" w14:textId="20F67D9E"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4" w:history="1">
            <w:r w:rsidRPr="005A1014">
              <w:rPr>
                <w:rStyle w:val="Hyperlink"/>
                <w:noProof/>
              </w:rPr>
              <w:t>TRIMIT for Continia Document Capture</w:t>
            </w:r>
            <w:r>
              <w:rPr>
                <w:noProof/>
                <w:webHidden/>
              </w:rPr>
              <w:tab/>
            </w:r>
            <w:r>
              <w:rPr>
                <w:noProof/>
                <w:webHidden/>
              </w:rPr>
              <w:fldChar w:fldCharType="begin"/>
            </w:r>
            <w:r>
              <w:rPr>
                <w:noProof/>
                <w:webHidden/>
              </w:rPr>
              <w:instrText xml:space="preserve"> PAGEREF _Toc225168684 \h </w:instrText>
            </w:r>
            <w:r>
              <w:rPr>
                <w:noProof/>
                <w:webHidden/>
              </w:rPr>
            </w:r>
            <w:r>
              <w:rPr>
                <w:noProof/>
                <w:webHidden/>
              </w:rPr>
              <w:fldChar w:fldCharType="separate"/>
            </w:r>
            <w:r w:rsidR="00182279">
              <w:rPr>
                <w:noProof/>
                <w:webHidden/>
              </w:rPr>
              <w:t>7</w:t>
            </w:r>
            <w:r>
              <w:rPr>
                <w:noProof/>
                <w:webHidden/>
              </w:rPr>
              <w:fldChar w:fldCharType="end"/>
            </w:r>
          </w:hyperlink>
        </w:p>
        <w:p w14:paraId="7B7E76BA" w14:textId="7EFA4B13"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5" w:history="1">
            <w:r w:rsidRPr="005A1014">
              <w:rPr>
                <w:rStyle w:val="Hyperlink"/>
                <w:noProof/>
              </w:rPr>
              <w:t>TRIMIT for ForNAV</w:t>
            </w:r>
            <w:r>
              <w:rPr>
                <w:noProof/>
                <w:webHidden/>
              </w:rPr>
              <w:tab/>
            </w:r>
            <w:r>
              <w:rPr>
                <w:noProof/>
                <w:webHidden/>
              </w:rPr>
              <w:fldChar w:fldCharType="begin"/>
            </w:r>
            <w:r>
              <w:rPr>
                <w:noProof/>
                <w:webHidden/>
              </w:rPr>
              <w:instrText xml:space="preserve"> PAGEREF _Toc225168685 \h </w:instrText>
            </w:r>
            <w:r>
              <w:rPr>
                <w:noProof/>
                <w:webHidden/>
              </w:rPr>
            </w:r>
            <w:r>
              <w:rPr>
                <w:noProof/>
                <w:webHidden/>
              </w:rPr>
              <w:fldChar w:fldCharType="separate"/>
            </w:r>
            <w:r w:rsidR="00182279">
              <w:rPr>
                <w:noProof/>
                <w:webHidden/>
              </w:rPr>
              <w:t>7</w:t>
            </w:r>
            <w:r>
              <w:rPr>
                <w:noProof/>
                <w:webHidden/>
              </w:rPr>
              <w:fldChar w:fldCharType="end"/>
            </w:r>
          </w:hyperlink>
        </w:p>
        <w:p w14:paraId="3D9DA57F" w14:textId="3A7F5A78"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6" w:history="1">
            <w:r w:rsidRPr="005A1014">
              <w:rPr>
                <w:rStyle w:val="Hyperlink"/>
                <w:noProof/>
              </w:rPr>
              <w:t>TRIMIT for ClickLearn</w:t>
            </w:r>
            <w:r>
              <w:rPr>
                <w:noProof/>
                <w:webHidden/>
              </w:rPr>
              <w:tab/>
            </w:r>
            <w:r>
              <w:rPr>
                <w:noProof/>
                <w:webHidden/>
              </w:rPr>
              <w:fldChar w:fldCharType="begin"/>
            </w:r>
            <w:r>
              <w:rPr>
                <w:noProof/>
                <w:webHidden/>
              </w:rPr>
              <w:instrText xml:space="preserve"> PAGEREF _Toc225168686 \h </w:instrText>
            </w:r>
            <w:r>
              <w:rPr>
                <w:noProof/>
                <w:webHidden/>
              </w:rPr>
            </w:r>
            <w:r>
              <w:rPr>
                <w:noProof/>
                <w:webHidden/>
              </w:rPr>
              <w:fldChar w:fldCharType="separate"/>
            </w:r>
            <w:r w:rsidR="00182279">
              <w:rPr>
                <w:noProof/>
                <w:webHidden/>
              </w:rPr>
              <w:t>7</w:t>
            </w:r>
            <w:r>
              <w:rPr>
                <w:noProof/>
                <w:webHidden/>
              </w:rPr>
              <w:fldChar w:fldCharType="end"/>
            </w:r>
          </w:hyperlink>
        </w:p>
        <w:p w14:paraId="63E2D093" w14:textId="23D14E51"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7" w:history="1">
            <w:r w:rsidRPr="005A1014">
              <w:rPr>
                <w:rStyle w:val="Hyperlink"/>
                <w:noProof/>
              </w:rPr>
              <w:t>TRIMIT for Delogue PLM</w:t>
            </w:r>
            <w:r>
              <w:rPr>
                <w:noProof/>
                <w:webHidden/>
              </w:rPr>
              <w:tab/>
            </w:r>
            <w:r>
              <w:rPr>
                <w:noProof/>
                <w:webHidden/>
              </w:rPr>
              <w:fldChar w:fldCharType="begin"/>
            </w:r>
            <w:r>
              <w:rPr>
                <w:noProof/>
                <w:webHidden/>
              </w:rPr>
              <w:instrText xml:space="preserve"> PAGEREF _Toc225168687 \h </w:instrText>
            </w:r>
            <w:r>
              <w:rPr>
                <w:noProof/>
                <w:webHidden/>
              </w:rPr>
            </w:r>
            <w:r>
              <w:rPr>
                <w:noProof/>
                <w:webHidden/>
              </w:rPr>
              <w:fldChar w:fldCharType="separate"/>
            </w:r>
            <w:r w:rsidR="00182279">
              <w:rPr>
                <w:noProof/>
                <w:webHidden/>
              </w:rPr>
              <w:t>7</w:t>
            </w:r>
            <w:r>
              <w:rPr>
                <w:noProof/>
                <w:webHidden/>
              </w:rPr>
              <w:fldChar w:fldCharType="end"/>
            </w:r>
          </w:hyperlink>
        </w:p>
        <w:p w14:paraId="0F6896A2" w14:textId="7BA602EC"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8" w:history="1">
            <w:r w:rsidRPr="005A1014">
              <w:rPr>
                <w:rStyle w:val="Hyperlink"/>
                <w:noProof/>
              </w:rPr>
              <w:t>TRIMIT for Front Systems</w:t>
            </w:r>
            <w:r>
              <w:rPr>
                <w:noProof/>
                <w:webHidden/>
              </w:rPr>
              <w:tab/>
            </w:r>
            <w:r>
              <w:rPr>
                <w:noProof/>
                <w:webHidden/>
              </w:rPr>
              <w:fldChar w:fldCharType="begin"/>
            </w:r>
            <w:r>
              <w:rPr>
                <w:noProof/>
                <w:webHidden/>
              </w:rPr>
              <w:instrText xml:space="preserve"> PAGEREF _Toc225168688 \h </w:instrText>
            </w:r>
            <w:r>
              <w:rPr>
                <w:noProof/>
                <w:webHidden/>
              </w:rPr>
            </w:r>
            <w:r>
              <w:rPr>
                <w:noProof/>
                <w:webHidden/>
              </w:rPr>
              <w:fldChar w:fldCharType="separate"/>
            </w:r>
            <w:r w:rsidR="00182279">
              <w:rPr>
                <w:noProof/>
                <w:webHidden/>
              </w:rPr>
              <w:t>7</w:t>
            </w:r>
            <w:r>
              <w:rPr>
                <w:noProof/>
                <w:webHidden/>
              </w:rPr>
              <w:fldChar w:fldCharType="end"/>
            </w:r>
          </w:hyperlink>
        </w:p>
        <w:p w14:paraId="3A6788AA" w14:textId="4B2E91B2"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89" w:history="1">
            <w:r w:rsidRPr="005A1014">
              <w:rPr>
                <w:rStyle w:val="Hyperlink"/>
                <w:noProof/>
              </w:rPr>
              <w:t>TRIMIT Sustainability App</w:t>
            </w:r>
            <w:r>
              <w:rPr>
                <w:noProof/>
                <w:webHidden/>
              </w:rPr>
              <w:tab/>
            </w:r>
            <w:r>
              <w:rPr>
                <w:noProof/>
                <w:webHidden/>
              </w:rPr>
              <w:fldChar w:fldCharType="begin"/>
            </w:r>
            <w:r>
              <w:rPr>
                <w:noProof/>
                <w:webHidden/>
              </w:rPr>
              <w:instrText xml:space="preserve"> PAGEREF _Toc225168689 \h </w:instrText>
            </w:r>
            <w:r>
              <w:rPr>
                <w:noProof/>
                <w:webHidden/>
              </w:rPr>
            </w:r>
            <w:r>
              <w:rPr>
                <w:noProof/>
                <w:webHidden/>
              </w:rPr>
              <w:fldChar w:fldCharType="separate"/>
            </w:r>
            <w:r w:rsidR="00182279">
              <w:rPr>
                <w:noProof/>
                <w:webHidden/>
              </w:rPr>
              <w:t>8</w:t>
            </w:r>
            <w:r>
              <w:rPr>
                <w:noProof/>
                <w:webHidden/>
              </w:rPr>
              <w:fldChar w:fldCharType="end"/>
            </w:r>
          </w:hyperlink>
        </w:p>
        <w:p w14:paraId="30F2A3FF" w14:textId="70C2AD97"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90" w:history="1">
            <w:r w:rsidRPr="005A1014">
              <w:rPr>
                <w:rStyle w:val="Hyperlink"/>
                <w:noProof/>
              </w:rPr>
              <w:t>TRIMIT Online Help</w:t>
            </w:r>
            <w:r>
              <w:rPr>
                <w:noProof/>
                <w:webHidden/>
              </w:rPr>
              <w:tab/>
            </w:r>
            <w:r>
              <w:rPr>
                <w:noProof/>
                <w:webHidden/>
              </w:rPr>
              <w:fldChar w:fldCharType="begin"/>
            </w:r>
            <w:r>
              <w:rPr>
                <w:noProof/>
                <w:webHidden/>
              </w:rPr>
              <w:instrText xml:space="preserve"> PAGEREF _Toc225168690 \h </w:instrText>
            </w:r>
            <w:r>
              <w:rPr>
                <w:noProof/>
                <w:webHidden/>
              </w:rPr>
            </w:r>
            <w:r>
              <w:rPr>
                <w:noProof/>
                <w:webHidden/>
              </w:rPr>
              <w:fldChar w:fldCharType="separate"/>
            </w:r>
            <w:r w:rsidR="00182279">
              <w:rPr>
                <w:noProof/>
                <w:webHidden/>
              </w:rPr>
              <w:t>9</w:t>
            </w:r>
            <w:r>
              <w:rPr>
                <w:noProof/>
                <w:webHidden/>
              </w:rPr>
              <w:fldChar w:fldCharType="end"/>
            </w:r>
          </w:hyperlink>
        </w:p>
        <w:p w14:paraId="678A36FD" w14:textId="13576735"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91" w:history="1">
            <w:r w:rsidRPr="005A1014">
              <w:rPr>
                <w:rStyle w:val="Hyperlink"/>
                <w:noProof/>
              </w:rPr>
              <w:t>TRIMIT License file</w:t>
            </w:r>
            <w:r>
              <w:rPr>
                <w:noProof/>
                <w:webHidden/>
              </w:rPr>
              <w:tab/>
            </w:r>
            <w:r>
              <w:rPr>
                <w:noProof/>
                <w:webHidden/>
              </w:rPr>
              <w:fldChar w:fldCharType="begin"/>
            </w:r>
            <w:r>
              <w:rPr>
                <w:noProof/>
                <w:webHidden/>
              </w:rPr>
              <w:instrText xml:space="preserve"> PAGEREF _Toc225168691 \h </w:instrText>
            </w:r>
            <w:r>
              <w:rPr>
                <w:noProof/>
                <w:webHidden/>
              </w:rPr>
            </w:r>
            <w:r>
              <w:rPr>
                <w:noProof/>
                <w:webHidden/>
              </w:rPr>
              <w:fldChar w:fldCharType="separate"/>
            </w:r>
            <w:r w:rsidR="00182279">
              <w:rPr>
                <w:noProof/>
                <w:webHidden/>
              </w:rPr>
              <w:t>11</w:t>
            </w:r>
            <w:r>
              <w:rPr>
                <w:noProof/>
                <w:webHidden/>
              </w:rPr>
              <w:fldChar w:fldCharType="end"/>
            </w:r>
          </w:hyperlink>
        </w:p>
        <w:p w14:paraId="3C6C8172" w14:textId="1171CD32"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692" w:history="1">
            <w:r w:rsidRPr="005A1014">
              <w:rPr>
                <w:rStyle w:val="Hyperlink"/>
                <w:noProof/>
              </w:rPr>
              <w:t>Preconditions</w:t>
            </w:r>
            <w:r>
              <w:rPr>
                <w:noProof/>
                <w:webHidden/>
              </w:rPr>
              <w:tab/>
            </w:r>
            <w:r>
              <w:rPr>
                <w:noProof/>
                <w:webHidden/>
              </w:rPr>
              <w:fldChar w:fldCharType="begin"/>
            </w:r>
            <w:r>
              <w:rPr>
                <w:noProof/>
                <w:webHidden/>
              </w:rPr>
              <w:instrText xml:space="preserve"> PAGEREF _Toc225168692 \h </w:instrText>
            </w:r>
            <w:r>
              <w:rPr>
                <w:noProof/>
                <w:webHidden/>
              </w:rPr>
            </w:r>
            <w:r>
              <w:rPr>
                <w:noProof/>
                <w:webHidden/>
              </w:rPr>
              <w:fldChar w:fldCharType="separate"/>
            </w:r>
            <w:r w:rsidR="00182279">
              <w:rPr>
                <w:noProof/>
                <w:webHidden/>
              </w:rPr>
              <w:t>11</w:t>
            </w:r>
            <w:r>
              <w:rPr>
                <w:noProof/>
                <w:webHidden/>
              </w:rPr>
              <w:fldChar w:fldCharType="end"/>
            </w:r>
          </w:hyperlink>
        </w:p>
        <w:p w14:paraId="29AEBDB8" w14:textId="1B3D5E33"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693" w:history="1">
            <w:r w:rsidRPr="005A1014">
              <w:rPr>
                <w:rStyle w:val="Hyperlink"/>
                <w:noProof/>
              </w:rPr>
              <w:t>Procedure</w:t>
            </w:r>
            <w:r>
              <w:rPr>
                <w:noProof/>
                <w:webHidden/>
              </w:rPr>
              <w:tab/>
            </w:r>
            <w:r>
              <w:rPr>
                <w:noProof/>
                <w:webHidden/>
              </w:rPr>
              <w:fldChar w:fldCharType="begin"/>
            </w:r>
            <w:r>
              <w:rPr>
                <w:noProof/>
                <w:webHidden/>
              </w:rPr>
              <w:instrText xml:space="preserve"> PAGEREF _Toc225168693 \h </w:instrText>
            </w:r>
            <w:r>
              <w:rPr>
                <w:noProof/>
                <w:webHidden/>
              </w:rPr>
            </w:r>
            <w:r>
              <w:rPr>
                <w:noProof/>
                <w:webHidden/>
              </w:rPr>
              <w:fldChar w:fldCharType="separate"/>
            </w:r>
            <w:r w:rsidR="00182279">
              <w:rPr>
                <w:noProof/>
                <w:webHidden/>
              </w:rPr>
              <w:t>11</w:t>
            </w:r>
            <w:r>
              <w:rPr>
                <w:noProof/>
                <w:webHidden/>
              </w:rPr>
              <w:fldChar w:fldCharType="end"/>
            </w:r>
          </w:hyperlink>
        </w:p>
        <w:p w14:paraId="2FB10460" w14:textId="4CC79EFF"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94" w:history="1">
            <w:r w:rsidRPr="005A1014">
              <w:rPr>
                <w:rStyle w:val="Hyperlink"/>
                <w:noProof/>
              </w:rPr>
              <w:t>API Service URL</w:t>
            </w:r>
            <w:r>
              <w:rPr>
                <w:noProof/>
                <w:webHidden/>
              </w:rPr>
              <w:tab/>
            </w:r>
            <w:r>
              <w:rPr>
                <w:noProof/>
                <w:webHidden/>
              </w:rPr>
              <w:fldChar w:fldCharType="begin"/>
            </w:r>
            <w:r>
              <w:rPr>
                <w:noProof/>
                <w:webHidden/>
              </w:rPr>
              <w:instrText xml:space="preserve"> PAGEREF _Toc225168694 \h </w:instrText>
            </w:r>
            <w:r>
              <w:rPr>
                <w:noProof/>
                <w:webHidden/>
              </w:rPr>
            </w:r>
            <w:r>
              <w:rPr>
                <w:noProof/>
                <w:webHidden/>
              </w:rPr>
              <w:fldChar w:fldCharType="separate"/>
            </w:r>
            <w:r w:rsidR="00182279">
              <w:rPr>
                <w:noProof/>
                <w:webHidden/>
              </w:rPr>
              <w:t>13</w:t>
            </w:r>
            <w:r>
              <w:rPr>
                <w:noProof/>
                <w:webHidden/>
              </w:rPr>
              <w:fldChar w:fldCharType="end"/>
            </w:r>
          </w:hyperlink>
        </w:p>
        <w:p w14:paraId="3501AA1F" w14:textId="1C9DAA49"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95" w:history="1">
            <w:r w:rsidRPr="005A1014">
              <w:rPr>
                <w:rStyle w:val="Hyperlink"/>
                <w:noProof/>
              </w:rPr>
              <w:t>Demo Company</w:t>
            </w:r>
            <w:r>
              <w:rPr>
                <w:noProof/>
                <w:webHidden/>
              </w:rPr>
              <w:tab/>
            </w:r>
            <w:r>
              <w:rPr>
                <w:noProof/>
                <w:webHidden/>
              </w:rPr>
              <w:fldChar w:fldCharType="begin"/>
            </w:r>
            <w:r>
              <w:rPr>
                <w:noProof/>
                <w:webHidden/>
              </w:rPr>
              <w:instrText xml:space="preserve"> PAGEREF _Toc225168695 \h </w:instrText>
            </w:r>
            <w:r>
              <w:rPr>
                <w:noProof/>
                <w:webHidden/>
              </w:rPr>
            </w:r>
            <w:r>
              <w:rPr>
                <w:noProof/>
                <w:webHidden/>
              </w:rPr>
              <w:fldChar w:fldCharType="separate"/>
            </w:r>
            <w:r w:rsidR="00182279">
              <w:rPr>
                <w:noProof/>
                <w:webHidden/>
              </w:rPr>
              <w:t>13</w:t>
            </w:r>
            <w:r>
              <w:rPr>
                <w:noProof/>
                <w:webHidden/>
              </w:rPr>
              <w:fldChar w:fldCharType="end"/>
            </w:r>
          </w:hyperlink>
        </w:p>
        <w:p w14:paraId="1BE83989" w14:textId="2CBD117A"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96" w:history="1">
            <w:r w:rsidRPr="005A1014">
              <w:rPr>
                <w:rStyle w:val="Hyperlink"/>
                <w:noProof/>
                <w:lang w:val="en-GB"/>
              </w:rPr>
              <w:t>Installation Demo Data Process for Demo Purposes</w:t>
            </w:r>
            <w:r>
              <w:rPr>
                <w:noProof/>
                <w:webHidden/>
              </w:rPr>
              <w:tab/>
            </w:r>
            <w:r>
              <w:rPr>
                <w:noProof/>
                <w:webHidden/>
              </w:rPr>
              <w:fldChar w:fldCharType="begin"/>
            </w:r>
            <w:r>
              <w:rPr>
                <w:noProof/>
                <w:webHidden/>
              </w:rPr>
              <w:instrText xml:space="preserve"> PAGEREF _Toc225168696 \h </w:instrText>
            </w:r>
            <w:r>
              <w:rPr>
                <w:noProof/>
                <w:webHidden/>
              </w:rPr>
            </w:r>
            <w:r>
              <w:rPr>
                <w:noProof/>
                <w:webHidden/>
              </w:rPr>
              <w:fldChar w:fldCharType="separate"/>
            </w:r>
            <w:r w:rsidR="00182279">
              <w:rPr>
                <w:noProof/>
                <w:webHidden/>
              </w:rPr>
              <w:t>13</w:t>
            </w:r>
            <w:r>
              <w:rPr>
                <w:noProof/>
                <w:webHidden/>
              </w:rPr>
              <w:fldChar w:fldCharType="end"/>
            </w:r>
          </w:hyperlink>
        </w:p>
        <w:p w14:paraId="36F4012E" w14:textId="78DDF008"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97" w:history="1">
            <w:r w:rsidRPr="005A1014">
              <w:rPr>
                <w:rStyle w:val="Hyperlink"/>
                <w:noProof/>
              </w:rPr>
              <w:t>Installation of TRIMIT on Active TRIMIT Database</w:t>
            </w:r>
            <w:r>
              <w:rPr>
                <w:noProof/>
                <w:webHidden/>
              </w:rPr>
              <w:tab/>
            </w:r>
            <w:r>
              <w:rPr>
                <w:noProof/>
                <w:webHidden/>
              </w:rPr>
              <w:fldChar w:fldCharType="begin"/>
            </w:r>
            <w:r>
              <w:rPr>
                <w:noProof/>
                <w:webHidden/>
              </w:rPr>
              <w:instrText xml:space="preserve"> PAGEREF _Toc225168697 \h </w:instrText>
            </w:r>
            <w:r>
              <w:rPr>
                <w:noProof/>
                <w:webHidden/>
              </w:rPr>
            </w:r>
            <w:r>
              <w:rPr>
                <w:noProof/>
                <w:webHidden/>
              </w:rPr>
              <w:fldChar w:fldCharType="separate"/>
            </w:r>
            <w:r w:rsidR="00182279">
              <w:rPr>
                <w:noProof/>
                <w:webHidden/>
              </w:rPr>
              <w:t>14</w:t>
            </w:r>
            <w:r>
              <w:rPr>
                <w:noProof/>
                <w:webHidden/>
              </w:rPr>
              <w:fldChar w:fldCharType="end"/>
            </w:r>
          </w:hyperlink>
        </w:p>
        <w:p w14:paraId="49DE1555" w14:textId="578E2556" w:rsidR="002A32AB" w:rsidRDefault="002A32AB">
          <w:pPr>
            <w:pStyle w:val="TOC1"/>
            <w:tabs>
              <w:tab w:val="right" w:leader="dot" w:pos="9628"/>
            </w:tabs>
            <w:rPr>
              <w:rFonts w:eastAsiaTheme="minorEastAsia"/>
              <w:noProof/>
              <w:kern w:val="2"/>
              <w:sz w:val="24"/>
              <w:szCs w:val="24"/>
              <w:lang w:bidi="ar-SA"/>
              <w14:ligatures w14:val="standardContextual"/>
            </w:rPr>
          </w:pPr>
          <w:hyperlink w:anchor="_Toc225168698" w:history="1">
            <w:r w:rsidRPr="005A1014">
              <w:rPr>
                <w:rStyle w:val="Hyperlink"/>
                <w:noProof/>
              </w:rPr>
              <w:t>Extra Localized Data (Optional)</w:t>
            </w:r>
            <w:r>
              <w:rPr>
                <w:noProof/>
                <w:webHidden/>
              </w:rPr>
              <w:tab/>
            </w:r>
            <w:r>
              <w:rPr>
                <w:noProof/>
                <w:webHidden/>
              </w:rPr>
              <w:fldChar w:fldCharType="begin"/>
            </w:r>
            <w:r>
              <w:rPr>
                <w:noProof/>
                <w:webHidden/>
              </w:rPr>
              <w:instrText xml:space="preserve"> PAGEREF _Toc225168698 \h </w:instrText>
            </w:r>
            <w:r>
              <w:rPr>
                <w:noProof/>
                <w:webHidden/>
              </w:rPr>
            </w:r>
            <w:r>
              <w:rPr>
                <w:noProof/>
                <w:webHidden/>
              </w:rPr>
              <w:fldChar w:fldCharType="separate"/>
            </w:r>
            <w:r w:rsidR="00182279">
              <w:rPr>
                <w:noProof/>
                <w:webHidden/>
              </w:rPr>
              <w:t>15</w:t>
            </w:r>
            <w:r>
              <w:rPr>
                <w:noProof/>
                <w:webHidden/>
              </w:rPr>
              <w:fldChar w:fldCharType="end"/>
            </w:r>
          </w:hyperlink>
        </w:p>
        <w:p w14:paraId="67E52CA0" w14:textId="12B99267"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699" w:history="1">
            <w:r w:rsidRPr="005A1014">
              <w:rPr>
                <w:rStyle w:val="Hyperlink"/>
                <w:noProof/>
              </w:rPr>
              <w:t>BE Localization</w:t>
            </w:r>
            <w:r>
              <w:rPr>
                <w:noProof/>
                <w:webHidden/>
              </w:rPr>
              <w:tab/>
            </w:r>
            <w:r>
              <w:rPr>
                <w:noProof/>
                <w:webHidden/>
              </w:rPr>
              <w:fldChar w:fldCharType="begin"/>
            </w:r>
            <w:r>
              <w:rPr>
                <w:noProof/>
                <w:webHidden/>
              </w:rPr>
              <w:instrText xml:space="preserve"> PAGEREF _Toc225168699 \h </w:instrText>
            </w:r>
            <w:r>
              <w:rPr>
                <w:noProof/>
                <w:webHidden/>
              </w:rPr>
            </w:r>
            <w:r>
              <w:rPr>
                <w:noProof/>
                <w:webHidden/>
              </w:rPr>
              <w:fldChar w:fldCharType="separate"/>
            </w:r>
            <w:r w:rsidR="00182279">
              <w:rPr>
                <w:noProof/>
                <w:webHidden/>
              </w:rPr>
              <w:t>15</w:t>
            </w:r>
            <w:r>
              <w:rPr>
                <w:noProof/>
                <w:webHidden/>
              </w:rPr>
              <w:fldChar w:fldCharType="end"/>
            </w:r>
          </w:hyperlink>
        </w:p>
        <w:p w14:paraId="5DEDF2A8" w14:textId="47A5CB30"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0" w:history="1">
            <w:r w:rsidRPr="005A1014">
              <w:rPr>
                <w:rStyle w:val="Hyperlink"/>
                <w:noProof/>
              </w:rPr>
              <w:t>No. Series</w:t>
            </w:r>
            <w:r>
              <w:rPr>
                <w:noProof/>
                <w:webHidden/>
              </w:rPr>
              <w:tab/>
            </w:r>
            <w:r>
              <w:rPr>
                <w:noProof/>
                <w:webHidden/>
              </w:rPr>
              <w:fldChar w:fldCharType="begin"/>
            </w:r>
            <w:r>
              <w:rPr>
                <w:noProof/>
                <w:webHidden/>
              </w:rPr>
              <w:instrText xml:space="preserve"> PAGEREF _Toc225168700 \h </w:instrText>
            </w:r>
            <w:r>
              <w:rPr>
                <w:noProof/>
                <w:webHidden/>
              </w:rPr>
            </w:r>
            <w:r>
              <w:rPr>
                <w:noProof/>
                <w:webHidden/>
              </w:rPr>
              <w:fldChar w:fldCharType="separate"/>
            </w:r>
            <w:r w:rsidR="00182279">
              <w:rPr>
                <w:noProof/>
                <w:webHidden/>
              </w:rPr>
              <w:t>15</w:t>
            </w:r>
            <w:r>
              <w:rPr>
                <w:noProof/>
                <w:webHidden/>
              </w:rPr>
              <w:fldChar w:fldCharType="end"/>
            </w:r>
          </w:hyperlink>
        </w:p>
        <w:p w14:paraId="0C82EC87" w14:textId="09CD434B"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1" w:history="1">
            <w:r w:rsidRPr="005A1014">
              <w:rPr>
                <w:rStyle w:val="Hyperlink"/>
                <w:noProof/>
              </w:rPr>
              <w:t>General Journal Templates</w:t>
            </w:r>
            <w:r>
              <w:rPr>
                <w:noProof/>
                <w:webHidden/>
              </w:rPr>
              <w:tab/>
            </w:r>
            <w:r>
              <w:rPr>
                <w:noProof/>
                <w:webHidden/>
              </w:rPr>
              <w:fldChar w:fldCharType="begin"/>
            </w:r>
            <w:r>
              <w:rPr>
                <w:noProof/>
                <w:webHidden/>
              </w:rPr>
              <w:instrText xml:space="preserve"> PAGEREF _Toc225168701 \h </w:instrText>
            </w:r>
            <w:r>
              <w:rPr>
                <w:noProof/>
                <w:webHidden/>
              </w:rPr>
            </w:r>
            <w:r>
              <w:rPr>
                <w:noProof/>
                <w:webHidden/>
              </w:rPr>
              <w:fldChar w:fldCharType="separate"/>
            </w:r>
            <w:r w:rsidR="00182279">
              <w:rPr>
                <w:noProof/>
                <w:webHidden/>
              </w:rPr>
              <w:t>15</w:t>
            </w:r>
            <w:r>
              <w:rPr>
                <w:noProof/>
                <w:webHidden/>
              </w:rPr>
              <w:fldChar w:fldCharType="end"/>
            </w:r>
          </w:hyperlink>
        </w:p>
        <w:p w14:paraId="15B8B430" w14:textId="3B6E869E"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2" w:history="1">
            <w:r w:rsidRPr="005A1014">
              <w:rPr>
                <w:rStyle w:val="Hyperlink"/>
                <w:noProof/>
              </w:rPr>
              <w:t>Sales &amp; Receivables Setup</w:t>
            </w:r>
            <w:r>
              <w:rPr>
                <w:noProof/>
                <w:webHidden/>
              </w:rPr>
              <w:tab/>
            </w:r>
            <w:r>
              <w:rPr>
                <w:noProof/>
                <w:webHidden/>
              </w:rPr>
              <w:fldChar w:fldCharType="begin"/>
            </w:r>
            <w:r>
              <w:rPr>
                <w:noProof/>
                <w:webHidden/>
              </w:rPr>
              <w:instrText xml:space="preserve"> PAGEREF _Toc225168702 \h </w:instrText>
            </w:r>
            <w:r>
              <w:rPr>
                <w:noProof/>
                <w:webHidden/>
              </w:rPr>
            </w:r>
            <w:r>
              <w:rPr>
                <w:noProof/>
                <w:webHidden/>
              </w:rPr>
              <w:fldChar w:fldCharType="separate"/>
            </w:r>
            <w:r w:rsidR="00182279">
              <w:rPr>
                <w:noProof/>
                <w:webHidden/>
              </w:rPr>
              <w:t>15</w:t>
            </w:r>
            <w:r>
              <w:rPr>
                <w:noProof/>
                <w:webHidden/>
              </w:rPr>
              <w:fldChar w:fldCharType="end"/>
            </w:r>
          </w:hyperlink>
        </w:p>
        <w:p w14:paraId="69E5514E" w14:textId="21E62224"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3" w:history="1">
            <w:r w:rsidRPr="005A1014">
              <w:rPr>
                <w:rStyle w:val="Hyperlink"/>
                <w:noProof/>
              </w:rPr>
              <w:t>Purchase &amp; Payables Setup</w:t>
            </w:r>
            <w:r>
              <w:rPr>
                <w:noProof/>
                <w:webHidden/>
              </w:rPr>
              <w:tab/>
            </w:r>
            <w:r>
              <w:rPr>
                <w:noProof/>
                <w:webHidden/>
              </w:rPr>
              <w:fldChar w:fldCharType="begin"/>
            </w:r>
            <w:r>
              <w:rPr>
                <w:noProof/>
                <w:webHidden/>
              </w:rPr>
              <w:instrText xml:space="preserve"> PAGEREF _Toc225168703 \h </w:instrText>
            </w:r>
            <w:r>
              <w:rPr>
                <w:noProof/>
                <w:webHidden/>
              </w:rPr>
            </w:r>
            <w:r>
              <w:rPr>
                <w:noProof/>
                <w:webHidden/>
              </w:rPr>
              <w:fldChar w:fldCharType="separate"/>
            </w:r>
            <w:r w:rsidR="00182279">
              <w:rPr>
                <w:noProof/>
                <w:webHidden/>
              </w:rPr>
              <w:t>15</w:t>
            </w:r>
            <w:r>
              <w:rPr>
                <w:noProof/>
                <w:webHidden/>
              </w:rPr>
              <w:fldChar w:fldCharType="end"/>
            </w:r>
          </w:hyperlink>
        </w:p>
        <w:p w14:paraId="1D6CFC33" w14:textId="07AA0E3D"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4" w:history="1">
            <w:r w:rsidRPr="005A1014">
              <w:rPr>
                <w:rStyle w:val="Hyperlink"/>
                <w:noProof/>
              </w:rPr>
              <w:t>Table 36 Sales Header</w:t>
            </w:r>
            <w:r>
              <w:rPr>
                <w:noProof/>
                <w:webHidden/>
              </w:rPr>
              <w:tab/>
            </w:r>
            <w:r>
              <w:rPr>
                <w:noProof/>
                <w:webHidden/>
              </w:rPr>
              <w:fldChar w:fldCharType="begin"/>
            </w:r>
            <w:r>
              <w:rPr>
                <w:noProof/>
                <w:webHidden/>
              </w:rPr>
              <w:instrText xml:space="preserve"> PAGEREF _Toc225168704 \h </w:instrText>
            </w:r>
            <w:r>
              <w:rPr>
                <w:noProof/>
                <w:webHidden/>
              </w:rPr>
            </w:r>
            <w:r>
              <w:rPr>
                <w:noProof/>
                <w:webHidden/>
              </w:rPr>
              <w:fldChar w:fldCharType="separate"/>
            </w:r>
            <w:r w:rsidR="00182279">
              <w:rPr>
                <w:noProof/>
                <w:webHidden/>
              </w:rPr>
              <w:t>15</w:t>
            </w:r>
            <w:r>
              <w:rPr>
                <w:noProof/>
                <w:webHidden/>
              </w:rPr>
              <w:fldChar w:fldCharType="end"/>
            </w:r>
          </w:hyperlink>
        </w:p>
        <w:p w14:paraId="7913E25A" w14:textId="3288DB82"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5" w:history="1">
            <w:r w:rsidRPr="005A1014">
              <w:rPr>
                <w:rStyle w:val="Hyperlink"/>
                <w:noProof/>
              </w:rPr>
              <w:t>Table 38 Purchase Header</w:t>
            </w:r>
            <w:r>
              <w:rPr>
                <w:noProof/>
                <w:webHidden/>
              </w:rPr>
              <w:tab/>
            </w:r>
            <w:r>
              <w:rPr>
                <w:noProof/>
                <w:webHidden/>
              </w:rPr>
              <w:fldChar w:fldCharType="begin"/>
            </w:r>
            <w:r>
              <w:rPr>
                <w:noProof/>
                <w:webHidden/>
              </w:rPr>
              <w:instrText xml:space="preserve"> PAGEREF _Toc225168705 \h </w:instrText>
            </w:r>
            <w:r>
              <w:rPr>
                <w:noProof/>
                <w:webHidden/>
              </w:rPr>
            </w:r>
            <w:r>
              <w:rPr>
                <w:noProof/>
                <w:webHidden/>
              </w:rPr>
              <w:fldChar w:fldCharType="separate"/>
            </w:r>
            <w:r w:rsidR="00182279">
              <w:rPr>
                <w:noProof/>
                <w:webHidden/>
              </w:rPr>
              <w:t>15</w:t>
            </w:r>
            <w:r>
              <w:rPr>
                <w:noProof/>
                <w:webHidden/>
              </w:rPr>
              <w:fldChar w:fldCharType="end"/>
            </w:r>
          </w:hyperlink>
        </w:p>
        <w:p w14:paraId="0ADF8EE2" w14:textId="5E89721B" w:rsidR="002A32AB" w:rsidRDefault="002A32AB">
          <w:pPr>
            <w:pStyle w:val="TOC3"/>
            <w:tabs>
              <w:tab w:val="right" w:leader="dot" w:pos="9628"/>
            </w:tabs>
            <w:rPr>
              <w:rFonts w:eastAsiaTheme="minorEastAsia"/>
              <w:noProof/>
              <w:kern w:val="2"/>
              <w:sz w:val="24"/>
              <w:szCs w:val="24"/>
              <w:lang w:bidi="ar-SA"/>
              <w14:ligatures w14:val="standardContextual"/>
            </w:rPr>
          </w:pPr>
          <w:hyperlink w:anchor="_Toc225168706" w:history="1">
            <w:r w:rsidRPr="005A1014">
              <w:rPr>
                <w:rStyle w:val="Hyperlink"/>
                <w:noProof/>
              </w:rPr>
              <w:t>Table 313 Inventory Setup</w:t>
            </w:r>
            <w:r>
              <w:rPr>
                <w:noProof/>
                <w:webHidden/>
              </w:rPr>
              <w:tab/>
            </w:r>
            <w:r>
              <w:rPr>
                <w:noProof/>
                <w:webHidden/>
              </w:rPr>
              <w:fldChar w:fldCharType="begin"/>
            </w:r>
            <w:r>
              <w:rPr>
                <w:noProof/>
                <w:webHidden/>
              </w:rPr>
              <w:instrText xml:space="preserve"> PAGEREF _Toc225168706 \h </w:instrText>
            </w:r>
            <w:r>
              <w:rPr>
                <w:noProof/>
                <w:webHidden/>
              </w:rPr>
            </w:r>
            <w:r>
              <w:rPr>
                <w:noProof/>
                <w:webHidden/>
              </w:rPr>
              <w:fldChar w:fldCharType="separate"/>
            </w:r>
            <w:r w:rsidR="00182279">
              <w:rPr>
                <w:noProof/>
                <w:webHidden/>
              </w:rPr>
              <w:t>16</w:t>
            </w:r>
            <w:r>
              <w:rPr>
                <w:noProof/>
                <w:webHidden/>
              </w:rPr>
              <w:fldChar w:fldCharType="end"/>
            </w:r>
          </w:hyperlink>
        </w:p>
        <w:p w14:paraId="3D793511" w14:textId="34865787"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707" w:history="1">
            <w:r w:rsidRPr="005A1014">
              <w:rPr>
                <w:rStyle w:val="Hyperlink"/>
                <w:noProof/>
              </w:rPr>
              <w:t>NA Localization</w:t>
            </w:r>
            <w:r>
              <w:rPr>
                <w:noProof/>
                <w:webHidden/>
              </w:rPr>
              <w:tab/>
            </w:r>
            <w:r>
              <w:rPr>
                <w:noProof/>
                <w:webHidden/>
              </w:rPr>
              <w:fldChar w:fldCharType="begin"/>
            </w:r>
            <w:r>
              <w:rPr>
                <w:noProof/>
                <w:webHidden/>
              </w:rPr>
              <w:instrText xml:space="preserve"> PAGEREF _Toc225168707 \h </w:instrText>
            </w:r>
            <w:r>
              <w:rPr>
                <w:noProof/>
                <w:webHidden/>
              </w:rPr>
            </w:r>
            <w:r>
              <w:rPr>
                <w:noProof/>
                <w:webHidden/>
              </w:rPr>
              <w:fldChar w:fldCharType="separate"/>
            </w:r>
            <w:r w:rsidR="00182279">
              <w:rPr>
                <w:noProof/>
                <w:webHidden/>
              </w:rPr>
              <w:t>16</w:t>
            </w:r>
            <w:r>
              <w:rPr>
                <w:noProof/>
                <w:webHidden/>
              </w:rPr>
              <w:fldChar w:fldCharType="end"/>
            </w:r>
          </w:hyperlink>
        </w:p>
        <w:p w14:paraId="6DF59328" w14:textId="32D20EEE"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708" w:history="1">
            <w:r w:rsidRPr="005A1014">
              <w:rPr>
                <w:rStyle w:val="Hyperlink"/>
                <w:noProof/>
              </w:rPr>
              <w:t>CH Localization</w:t>
            </w:r>
            <w:r>
              <w:rPr>
                <w:noProof/>
                <w:webHidden/>
              </w:rPr>
              <w:tab/>
            </w:r>
            <w:r>
              <w:rPr>
                <w:noProof/>
                <w:webHidden/>
              </w:rPr>
              <w:fldChar w:fldCharType="begin"/>
            </w:r>
            <w:r>
              <w:rPr>
                <w:noProof/>
                <w:webHidden/>
              </w:rPr>
              <w:instrText xml:space="preserve"> PAGEREF _Toc225168708 \h </w:instrText>
            </w:r>
            <w:r>
              <w:rPr>
                <w:noProof/>
                <w:webHidden/>
              </w:rPr>
            </w:r>
            <w:r>
              <w:rPr>
                <w:noProof/>
                <w:webHidden/>
              </w:rPr>
              <w:fldChar w:fldCharType="separate"/>
            </w:r>
            <w:r w:rsidR="00182279">
              <w:rPr>
                <w:noProof/>
                <w:webHidden/>
              </w:rPr>
              <w:t>16</w:t>
            </w:r>
            <w:r>
              <w:rPr>
                <w:noProof/>
                <w:webHidden/>
              </w:rPr>
              <w:fldChar w:fldCharType="end"/>
            </w:r>
          </w:hyperlink>
        </w:p>
        <w:p w14:paraId="011B5867" w14:textId="1D11C7F5" w:rsidR="002A32AB" w:rsidRDefault="002A32AB">
          <w:pPr>
            <w:pStyle w:val="TOC2"/>
            <w:tabs>
              <w:tab w:val="right" w:leader="dot" w:pos="9628"/>
            </w:tabs>
            <w:rPr>
              <w:rFonts w:eastAsiaTheme="minorEastAsia"/>
              <w:noProof/>
              <w:kern w:val="2"/>
              <w:sz w:val="24"/>
              <w:szCs w:val="24"/>
              <w:lang w:bidi="ar-SA"/>
              <w14:ligatures w14:val="standardContextual"/>
            </w:rPr>
          </w:pPr>
          <w:hyperlink w:anchor="_Toc225168709" w:history="1">
            <w:r w:rsidRPr="005A1014">
              <w:rPr>
                <w:rStyle w:val="Hyperlink"/>
                <w:noProof/>
              </w:rPr>
              <w:t>FI Localization</w:t>
            </w:r>
            <w:r>
              <w:rPr>
                <w:noProof/>
                <w:webHidden/>
              </w:rPr>
              <w:tab/>
            </w:r>
            <w:r>
              <w:rPr>
                <w:noProof/>
                <w:webHidden/>
              </w:rPr>
              <w:fldChar w:fldCharType="begin"/>
            </w:r>
            <w:r>
              <w:rPr>
                <w:noProof/>
                <w:webHidden/>
              </w:rPr>
              <w:instrText xml:space="preserve"> PAGEREF _Toc225168709 \h </w:instrText>
            </w:r>
            <w:r>
              <w:rPr>
                <w:noProof/>
                <w:webHidden/>
              </w:rPr>
            </w:r>
            <w:r>
              <w:rPr>
                <w:noProof/>
                <w:webHidden/>
              </w:rPr>
              <w:fldChar w:fldCharType="separate"/>
            </w:r>
            <w:r w:rsidR="00182279">
              <w:rPr>
                <w:noProof/>
                <w:webHidden/>
              </w:rPr>
              <w:t>16</w:t>
            </w:r>
            <w:r>
              <w:rPr>
                <w:noProof/>
                <w:webHidden/>
              </w:rPr>
              <w:fldChar w:fldCharType="end"/>
            </w:r>
          </w:hyperlink>
        </w:p>
        <w:p w14:paraId="53BFA52C" w14:textId="111B0611" w:rsidR="00F63ED8" w:rsidRPr="007A572B" w:rsidRDefault="00F63ED8" w:rsidP="00307DE6">
          <w:pPr>
            <w:rPr>
              <w:noProof/>
            </w:rPr>
          </w:pPr>
          <w:r w:rsidRPr="007A572B">
            <w:rPr>
              <w:b/>
              <w:bCs/>
              <w:noProof/>
            </w:rPr>
            <w:fldChar w:fldCharType="end"/>
          </w:r>
        </w:p>
      </w:sdtContent>
    </w:sdt>
    <w:p w14:paraId="53BFA52E" w14:textId="6163AAE5" w:rsidR="00AF71BE" w:rsidRPr="00441C87" w:rsidRDefault="008B0FEF" w:rsidP="008F711D">
      <w:pPr>
        <w:pStyle w:val="Heading1"/>
      </w:pPr>
      <w:bookmarkStart w:id="3" w:name="_Toc404870415"/>
      <w:r>
        <w:br w:type="page"/>
      </w:r>
      <w:bookmarkStart w:id="4" w:name="_Toc225168676"/>
      <w:r w:rsidR="00AF71BE" w:rsidRPr="00441C87">
        <w:lastRenderedPageBreak/>
        <w:t xml:space="preserve">Client/Server for </w:t>
      </w:r>
      <w:bookmarkEnd w:id="3"/>
      <w:r w:rsidR="00CF1BA0">
        <w:t>365 Business Central</w:t>
      </w:r>
      <w:bookmarkEnd w:id="4"/>
    </w:p>
    <w:p w14:paraId="775B9859" w14:textId="5CFA56C7" w:rsidR="00620410" w:rsidRDefault="00BE4CBE" w:rsidP="00F750C9">
      <w:pPr>
        <w:rPr>
          <w:color w:val="000000"/>
          <w:lang w:val="en-GB"/>
        </w:rPr>
      </w:pPr>
      <w:r>
        <w:t>TRIMIT</w:t>
      </w:r>
      <w:r w:rsidR="00CF1BA0">
        <w:t xml:space="preserve"> </w:t>
      </w:r>
      <w:r w:rsidR="00D20A7D">
        <w:t>26.1</w:t>
      </w:r>
      <w:r>
        <w:t xml:space="preserve"> </w:t>
      </w:r>
      <w:r w:rsidR="00841C26">
        <w:t>is advised to be</w:t>
      </w:r>
      <w:r w:rsidR="00AF71BE" w:rsidRPr="00441C87">
        <w:t xml:space="preserve"> installed on </w:t>
      </w:r>
      <w:r w:rsidR="00841C26" w:rsidRPr="00221663">
        <w:rPr>
          <w:b/>
          <w:bCs/>
          <w:color w:val="FF0000"/>
        </w:rPr>
        <w:t>at least</w:t>
      </w:r>
      <w:r w:rsidR="00841C26" w:rsidRPr="00221663">
        <w:rPr>
          <w:color w:val="FF0000"/>
        </w:rPr>
        <w:t xml:space="preserve"> </w:t>
      </w:r>
      <w:r w:rsidR="00F750C9" w:rsidRPr="00850E2B">
        <w:rPr>
          <w:b/>
          <w:bCs/>
        </w:rPr>
        <w:t xml:space="preserve">Microsoft Dynamics 365 Business Central </w:t>
      </w:r>
      <w:r w:rsidR="00C9512E">
        <w:rPr>
          <w:b/>
          <w:bCs/>
        </w:rPr>
        <w:t>on-premises</w:t>
      </w:r>
      <w:r w:rsidR="00F750C9" w:rsidRPr="00850E2B">
        <w:rPr>
          <w:b/>
          <w:bCs/>
        </w:rPr>
        <w:t xml:space="preserve"> </w:t>
      </w:r>
      <w:r w:rsidR="00D20A7D">
        <w:rPr>
          <w:b/>
          <w:bCs/>
        </w:rPr>
        <w:t>2026 release wave 1</w:t>
      </w:r>
      <w:r w:rsidR="00221663">
        <w:rPr>
          <w:b/>
          <w:bCs/>
        </w:rPr>
        <w:t>,</w:t>
      </w:r>
      <w:r w:rsidR="007C7CBF" w:rsidRPr="005B21E8">
        <w:rPr>
          <w:b/>
        </w:rPr>
        <w:t xml:space="preserve"> </w:t>
      </w:r>
      <w:r w:rsidR="00BC25FE" w:rsidRPr="00E10BB7">
        <w:t>Build</w:t>
      </w:r>
      <w:r w:rsidR="00BC25FE" w:rsidRPr="005B21E8">
        <w:rPr>
          <w:b/>
          <w:bCs/>
        </w:rPr>
        <w:t xml:space="preserve"> </w:t>
      </w:r>
      <w:r w:rsidR="00D20A7D">
        <w:rPr>
          <w:b/>
          <w:bCs/>
          <w:color w:val="000000"/>
          <w:lang w:val="en-GB"/>
        </w:rPr>
        <w:t>28.</w:t>
      </w:r>
      <w:r w:rsidR="004B299B">
        <w:rPr>
          <w:b/>
          <w:bCs/>
          <w:color w:val="000000"/>
          <w:lang w:val="en-GB"/>
        </w:rPr>
        <w:t>0</w:t>
      </w:r>
      <w:r w:rsidR="008F711D">
        <w:rPr>
          <w:b/>
          <w:bCs/>
          <w:color w:val="000000"/>
          <w:lang w:val="en-GB"/>
        </w:rPr>
        <w:t>.XXXXX.XXXXX</w:t>
      </w:r>
    </w:p>
    <w:p w14:paraId="15650FCD" w14:textId="4F7064C7" w:rsidR="00B750A9" w:rsidRDefault="00B750A9" w:rsidP="00F750C9">
      <w:r>
        <w:rPr>
          <w:color w:val="000000"/>
          <w:lang w:val="en-GB"/>
        </w:rPr>
        <w:t xml:space="preserve">TRIMIT </w:t>
      </w:r>
      <w:r w:rsidR="00D20A7D">
        <w:rPr>
          <w:color w:val="000000"/>
          <w:lang w:val="en-GB"/>
        </w:rPr>
        <w:t>26.1</w:t>
      </w:r>
      <w:r w:rsidR="0061515F">
        <w:rPr>
          <w:color w:val="000000"/>
          <w:lang w:val="en-GB"/>
        </w:rPr>
        <w:t xml:space="preserve"> can also be installed on any Update of </w:t>
      </w:r>
      <w:r w:rsidR="0061515F" w:rsidRPr="00850E2B">
        <w:rPr>
          <w:b/>
          <w:bCs/>
        </w:rPr>
        <w:t xml:space="preserve">Microsoft Dynamics 365 Business Central </w:t>
      </w:r>
      <w:r w:rsidR="00C9512E">
        <w:rPr>
          <w:b/>
          <w:bCs/>
        </w:rPr>
        <w:t>on-premises</w:t>
      </w:r>
      <w:r w:rsidR="0061515F" w:rsidRPr="00850E2B">
        <w:rPr>
          <w:b/>
          <w:bCs/>
        </w:rPr>
        <w:t xml:space="preserve"> </w:t>
      </w:r>
      <w:r w:rsidR="00194453">
        <w:rPr>
          <w:b/>
          <w:bCs/>
        </w:rPr>
        <w:t>202</w:t>
      </w:r>
      <w:r w:rsidR="00D20A7D">
        <w:rPr>
          <w:b/>
          <w:bCs/>
        </w:rPr>
        <w:t>6</w:t>
      </w:r>
      <w:r w:rsidR="00194453">
        <w:rPr>
          <w:b/>
          <w:bCs/>
        </w:rPr>
        <w:t xml:space="preserve"> release w</w:t>
      </w:r>
      <w:r w:rsidR="009E0E59">
        <w:rPr>
          <w:b/>
          <w:bCs/>
        </w:rPr>
        <w:t xml:space="preserve">ave </w:t>
      </w:r>
      <w:r w:rsidR="00D20A7D">
        <w:rPr>
          <w:b/>
          <w:bCs/>
        </w:rPr>
        <w:t>1</w:t>
      </w:r>
      <w:r w:rsidR="0061515F">
        <w:rPr>
          <w:b/>
          <w:bCs/>
        </w:rPr>
        <w:t xml:space="preserve"> </w:t>
      </w:r>
      <w:r w:rsidR="0061515F">
        <w:t xml:space="preserve">– </w:t>
      </w:r>
      <w:r w:rsidR="009E0E59">
        <w:t>BC</w:t>
      </w:r>
      <w:r w:rsidR="00D20A7D">
        <w:t>28.</w:t>
      </w:r>
      <w:r w:rsidR="004B299B">
        <w:t>1</w:t>
      </w:r>
      <w:r w:rsidR="0061515F">
        <w:t xml:space="preserve">, </w:t>
      </w:r>
      <w:r w:rsidR="009E0E59">
        <w:t>BC</w:t>
      </w:r>
      <w:r w:rsidR="00D20A7D">
        <w:t>28.</w:t>
      </w:r>
      <w:r w:rsidR="004B299B">
        <w:t>2</w:t>
      </w:r>
      <w:r w:rsidR="0061515F">
        <w:t xml:space="preserve">, </w:t>
      </w:r>
      <w:r w:rsidR="009E0E59">
        <w:t>BC</w:t>
      </w:r>
      <w:r w:rsidR="00D20A7D">
        <w:t>28.</w:t>
      </w:r>
      <w:r w:rsidR="00076E7B">
        <w:t>3</w:t>
      </w:r>
      <w:r w:rsidR="0061515F">
        <w:t>. etc.</w:t>
      </w:r>
    </w:p>
    <w:p w14:paraId="53BFA530" w14:textId="28572DBB" w:rsidR="00AF71BE" w:rsidRPr="00441C87" w:rsidRDefault="000257FD" w:rsidP="00AF71BE">
      <w:pPr>
        <w:pStyle w:val="Heading2"/>
      </w:pPr>
      <w:bookmarkStart w:id="5" w:name="_Toc404870416"/>
      <w:bookmarkStart w:id="6" w:name="_Toc225168677"/>
      <w:r>
        <w:t xml:space="preserve">Microsoft </w:t>
      </w:r>
      <w:r w:rsidR="00642FA6">
        <w:t>Dynamics 365</w:t>
      </w:r>
      <w:r w:rsidR="0077236B">
        <w:t xml:space="preserve"> Business Central</w:t>
      </w:r>
      <w:r w:rsidR="00AF71BE" w:rsidRPr="00441C87">
        <w:t xml:space="preserve"> License File</w:t>
      </w:r>
      <w:bookmarkEnd w:id="5"/>
      <w:bookmarkEnd w:id="6"/>
    </w:p>
    <w:p w14:paraId="4DFC0B9E" w14:textId="1ACA022A" w:rsidR="00F973E8" w:rsidRDefault="007D145F" w:rsidP="00AF71BE">
      <w:r>
        <w:t>TRIMIT</w:t>
      </w:r>
      <w:r w:rsidR="00620410">
        <w:t xml:space="preserve"> </w:t>
      </w:r>
      <w:r w:rsidR="00D20A7D">
        <w:t>26.1</w:t>
      </w:r>
      <w:r w:rsidR="0077236B">
        <w:t xml:space="preserve"> </w:t>
      </w:r>
      <w:r w:rsidR="00AF71BE" w:rsidRPr="00441C87">
        <w:t xml:space="preserve">requires </w:t>
      </w:r>
      <w:r w:rsidR="000A6701">
        <w:t>a</w:t>
      </w:r>
      <w:r w:rsidR="00AF71BE" w:rsidRPr="00441C87">
        <w:t xml:space="preserve"> </w:t>
      </w:r>
      <w:r w:rsidR="000257FD">
        <w:t xml:space="preserve">Microsoft </w:t>
      </w:r>
      <w:r w:rsidR="00642FA6">
        <w:t>Dynamics 365</w:t>
      </w:r>
      <w:r w:rsidR="0077236B">
        <w:t xml:space="preserve"> Business Central </w:t>
      </w:r>
      <w:r w:rsidR="00AF71BE" w:rsidRPr="00441C87">
        <w:t xml:space="preserve">license file. </w:t>
      </w:r>
    </w:p>
    <w:p w14:paraId="0095B0FC" w14:textId="2127E71F" w:rsidR="009F2B48" w:rsidRDefault="00AF71BE" w:rsidP="00AF71BE">
      <w:r w:rsidRPr="00441C87">
        <w:t>Request this from</w:t>
      </w:r>
      <w:r>
        <w:t xml:space="preserve"> Microsoft</w:t>
      </w:r>
      <w:r w:rsidRPr="00441C87">
        <w:t xml:space="preserve"> </w:t>
      </w:r>
      <w:r w:rsidRPr="00D07B01">
        <w:t>Order Central</w:t>
      </w:r>
      <w:r>
        <w:t xml:space="preserve"> or via</w:t>
      </w:r>
      <w:r w:rsidR="000A6701">
        <w:t xml:space="preserve"> MyTRIMIT, where you need to create the Customer first, after which you can determine which License you need for this Customer:</w:t>
      </w:r>
    </w:p>
    <w:p w14:paraId="53BFA531" w14:textId="66A03492" w:rsidR="00AF71BE" w:rsidRDefault="000A6701" w:rsidP="00AF71BE">
      <w:hyperlink r:id="rId20" w:history="1">
        <w:r w:rsidRPr="00107377">
          <w:rPr>
            <w:rStyle w:val="Hyperlink"/>
          </w:rPr>
          <w:t>https://my.trimit.com/sales/licenses/create-customer.html</w:t>
        </w:r>
      </w:hyperlink>
      <w:r>
        <w:t xml:space="preserve"> </w:t>
      </w:r>
      <w:r w:rsidR="00AF71BE">
        <w:t>in case of Embedded Licenses.</w:t>
      </w:r>
    </w:p>
    <w:p w14:paraId="53BFA55B" w14:textId="70960AE7" w:rsidR="00AF71BE" w:rsidRDefault="007D145F" w:rsidP="00AF71BE">
      <w:pPr>
        <w:pStyle w:val="Heading1"/>
      </w:pPr>
      <w:bookmarkStart w:id="7" w:name="_Toc225168678"/>
      <w:bookmarkStart w:id="8" w:name="_Toc261244202"/>
      <w:r>
        <w:t>TRIMIT</w:t>
      </w:r>
      <w:r w:rsidR="001E2030">
        <w:t xml:space="preserve"> </w:t>
      </w:r>
      <w:r w:rsidR="00D20A7D">
        <w:t>26.1</w:t>
      </w:r>
      <w:bookmarkEnd w:id="7"/>
    </w:p>
    <w:p w14:paraId="0E0C5AC2" w14:textId="77777777" w:rsidR="009F7BB6" w:rsidRPr="00423AE4" w:rsidRDefault="009F7BB6" w:rsidP="009F7BB6">
      <w:r w:rsidRPr="00423AE4">
        <w:t>Content of the package:</w:t>
      </w:r>
    </w:p>
    <w:p w14:paraId="25C57D67" w14:textId="0B0C8335" w:rsidR="009F7BB6" w:rsidRPr="00267CB3" w:rsidRDefault="007D145F" w:rsidP="00791EF4">
      <w:pPr>
        <w:pStyle w:val="ListParagraph"/>
        <w:numPr>
          <w:ilvl w:val="0"/>
          <w:numId w:val="34"/>
        </w:numPr>
        <w:spacing w:line="240" w:lineRule="auto"/>
        <w:contextualSpacing w:val="0"/>
        <w:rPr>
          <w:rFonts w:eastAsia="Times New Roman"/>
          <w:color w:val="000000"/>
          <w:lang w:val="en-GB"/>
        </w:rPr>
      </w:pPr>
      <w:r>
        <w:rPr>
          <w:rFonts w:eastAsia="Times New Roman"/>
          <w:b/>
          <w:bCs/>
          <w:color w:val="000000"/>
          <w:lang w:val="en-GB"/>
        </w:rPr>
        <w:t>TRIMIT</w:t>
      </w:r>
      <w:r w:rsidR="009F7BB6" w:rsidRPr="00267CB3">
        <w:rPr>
          <w:rFonts w:eastAsia="Times New Roman"/>
          <w:b/>
          <w:bCs/>
          <w:color w:val="000000"/>
          <w:lang w:val="en-GB"/>
        </w:rPr>
        <w:t xml:space="preserve"> </w:t>
      </w:r>
      <w:r w:rsidR="009F7BB6" w:rsidRPr="00BF6106">
        <w:rPr>
          <w:rFonts w:eastAsia="Times New Roman"/>
          <w:color w:val="000000"/>
          <w:lang w:val="en-GB"/>
        </w:rPr>
        <w:t>App</w:t>
      </w:r>
      <w:r w:rsidR="00652A2D">
        <w:rPr>
          <w:rFonts w:eastAsia="Times New Roman"/>
          <w:color w:val="000000"/>
          <w:lang w:val="en-GB"/>
        </w:rPr>
        <w:t>lication</w:t>
      </w:r>
      <w:r w:rsidR="009F7BB6" w:rsidRPr="00267CB3">
        <w:rPr>
          <w:rFonts w:eastAsia="Times New Roman"/>
          <w:color w:val="000000"/>
          <w:lang w:val="en-GB"/>
        </w:rPr>
        <w:t xml:space="preserve"> </w:t>
      </w:r>
      <w:r w:rsidR="0086586D" w:rsidRPr="00267CB3">
        <w:rPr>
          <w:rFonts w:eastAsia="Times New Roman"/>
          <w:color w:val="000000"/>
          <w:lang w:val="en-GB"/>
        </w:rPr>
        <w:t>(</w:t>
      </w:r>
      <w:r w:rsidR="00791EF4" w:rsidRPr="00267CB3">
        <w:rPr>
          <w:rFonts w:eastAsia="Times New Roman"/>
          <w:color w:val="000000"/>
          <w:lang w:val="en-GB"/>
        </w:rPr>
        <w:t>N</w:t>
      </w:r>
      <w:r w:rsidR="0086586D" w:rsidRPr="00267CB3">
        <w:rPr>
          <w:rFonts w:eastAsia="Times New Roman"/>
          <w:color w:val="000000"/>
          <w:lang w:val="en-GB"/>
        </w:rPr>
        <w:t xml:space="preserve">o. </w:t>
      </w:r>
      <w:r w:rsidR="004B299B">
        <w:rPr>
          <w:rFonts w:eastAsia="Times New Roman"/>
          <w:color w:val="000000"/>
          <w:lang w:val="en-GB"/>
        </w:rPr>
        <w:t>6</w:t>
      </w:r>
      <w:r w:rsidR="0086586D" w:rsidRPr="00267CB3">
        <w:rPr>
          <w:rFonts w:eastAsia="Times New Roman"/>
          <w:color w:val="000000"/>
          <w:lang w:val="en-GB"/>
        </w:rPr>
        <w:t xml:space="preserve"> in the picture below)</w:t>
      </w:r>
    </w:p>
    <w:p w14:paraId="24689A6F" w14:textId="0D55DA75" w:rsidR="009F7BB6" w:rsidRPr="00267CB3" w:rsidRDefault="007E4610" w:rsidP="009F7BB6">
      <w:pPr>
        <w:pStyle w:val="ListParagraph"/>
        <w:numPr>
          <w:ilvl w:val="0"/>
          <w:numId w:val="34"/>
        </w:numPr>
        <w:spacing w:line="240" w:lineRule="auto"/>
        <w:contextualSpacing w:val="0"/>
        <w:rPr>
          <w:rFonts w:eastAsia="Times New Roman"/>
          <w:color w:val="000000"/>
          <w:lang w:val="en-GB"/>
        </w:rPr>
      </w:pPr>
      <w:r w:rsidRPr="00267CB3">
        <w:rPr>
          <w:rFonts w:eastAsia="Times New Roman"/>
          <w:b/>
          <w:bCs/>
          <w:color w:val="000000"/>
          <w:lang w:val="en-GB"/>
        </w:rPr>
        <w:t>Release documentation</w:t>
      </w:r>
    </w:p>
    <w:p w14:paraId="369D359E" w14:textId="77777777" w:rsidR="00D148F6" w:rsidRPr="00D148F6" w:rsidRDefault="00D148F6" w:rsidP="00D148F6">
      <w:pPr>
        <w:rPr>
          <w:lang w:val="en-GB"/>
        </w:rPr>
      </w:pPr>
    </w:p>
    <w:p w14:paraId="7786FD2A" w14:textId="3D141FD1" w:rsidR="000A6701" w:rsidRDefault="00DB0BCD" w:rsidP="00853184">
      <w:pPr>
        <w:spacing w:line="240" w:lineRule="auto"/>
        <w:rPr>
          <w:rFonts w:eastAsia="Times New Roman"/>
          <w:color w:val="000000"/>
          <w:lang w:val="en-GB"/>
        </w:rPr>
      </w:pPr>
      <w:r w:rsidRPr="00853184">
        <w:rPr>
          <w:rFonts w:eastAsia="Times New Roman"/>
          <w:b/>
          <w:bCs/>
          <w:color w:val="000000"/>
          <w:lang w:val="en-GB"/>
        </w:rPr>
        <w:t>Translation Worksheets</w:t>
      </w:r>
      <w:r w:rsidRPr="00853184">
        <w:rPr>
          <w:rFonts w:eastAsia="Times New Roman"/>
          <w:color w:val="000000"/>
          <w:lang w:val="en-GB"/>
        </w:rPr>
        <w:t xml:space="preserve"> for partners to supply TRIMIT with </w:t>
      </w:r>
      <w:r w:rsidR="00853184">
        <w:rPr>
          <w:rFonts w:eastAsia="Times New Roman"/>
          <w:color w:val="000000"/>
          <w:lang w:val="en-GB"/>
        </w:rPr>
        <w:t xml:space="preserve">corrected/additional </w:t>
      </w:r>
      <w:r w:rsidRPr="00853184">
        <w:rPr>
          <w:rFonts w:eastAsia="Times New Roman"/>
          <w:color w:val="000000"/>
          <w:lang w:val="en-GB"/>
        </w:rPr>
        <w:t>translations</w:t>
      </w:r>
      <w:r w:rsidR="00853184">
        <w:rPr>
          <w:rFonts w:eastAsia="Times New Roman"/>
          <w:color w:val="000000"/>
          <w:lang w:val="en-GB"/>
        </w:rPr>
        <w:t xml:space="preserve"> will be published on a separate page on </w:t>
      </w:r>
      <w:r w:rsidR="000A6701">
        <w:rPr>
          <w:rFonts w:eastAsia="Times New Roman"/>
          <w:color w:val="000000"/>
          <w:lang w:val="en-GB"/>
        </w:rPr>
        <w:t>MyTRIMIT</w:t>
      </w:r>
      <w:r w:rsidR="00853184">
        <w:rPr>
          <w:rFonts w:eastAsia="Times New Roman"/>
          <w:color w:val="000000"/>
          <w:lang w:val="en-GB"/>
        </w:rPr>
        <w:t>:</w:t>
      </w:r>
      <w:r w:rsidR="005A74B9">
        <w:rPr>
          <w:rFonts w:eastAsia="Times New Roman"/>
          <w:color w:val="000000"/>
          <w:lang w:val="en-GB"/>
        </w:rPr>
        <w:t xml:space="preserve"> </w:t>
      </w:r>
    </w:p>
    <w:p w14:paraId="76EF0157" w14:textId="5FC72986" w:rsidR="000A6701" w:rsidRDefault="000A6701" w:rsidP="00853184">
      <w:pPr>
        <w:spacing w:line="240" w:lineRule="auto"/>
      </w:pPr>
      <w:hyperlink r:id="rId21" w:history="1">
        <w:r w:rsidRPr="00107377">
          <w:rPr>
            <w:rStyle w:val="Hyperlink"/>
          </w:rPr>
          <w:t>https://my.trimit.com/product/product-download/translations.html</w:t>
        </w:r>
      </w:hyperlink>
    </w:p>
    <w:p w14:paraId="7A6CFC91" w14:textId="0E645554" w:rsidR="00EF6631" w:rsidRPr="00853184" w:rsidRDefault="00EF6631" w:rsidP="00853184">
      <w:pPr>
        <w:spacing w:line="240" w:lineRule="auto"/>
        <w:rPr>
          <w:rFonts w:eastAsia="Times New Roman"/>
          <w:color w:val="000000"/>
          <w:lang w:val="en-GB"/>
        </w:rPr>
      </w:pPr>
    </w:p>
    <w:p w14:paraId="7287AEB4" w14:textId="1F8B1240" w:rsidR="00DD0B31" w:rsidRDefault="00DD0B31" w:rsidP="00DD0B31">
      <w:pPr>
        <w:pStyle w:val="Heading2"/>
        <w:rPr>
          <w:lang w:val="en-GB"/>
        </w:rPr>
      </w:pPr>
      <w:bookmarkStart w:id="9" w:name="_Toc225168679"/>
      <w:r>
        <w:rPr>
          <w:lang w:val="en-GB"/>
        </w:rPr>
        <w:t>Installation Process</w:t>
      </w:r>
      <w:bookmarkEnd w:id="9"/>
    </w:p>
    <w:p w14:paraId="7A05AE0F" w14:textId="19AD5C74" w:rsidR="00DD0B31" w:rsidRPr="009B70D9" w:rsidRDefault="00DD0B31" w:rsidP="008F711D">
      <w:pPr>
        <w:pStyle w:val="ListParagraph"/>
        <w:numPr>
          <w:ilvl w:val="0"/>
          <w:numId w:val="41"/>
        </w:numPr>
        <w:rPr>
          <w:lang w:val="en-GB"/>
        </w:rPr>
      </w:pPr>
      <w:r w:rsidRPr="009B70D9">
        <w:rPr>
          <w:lang w:val="en-GB"/>
        </w:rPr>
        <w:t>I</w:t>
      </w:r>
      <w:r w:rsidR="00EF6631" w:rsidRPr="009B70D9">
        <w:rPr>
          <w:lang w:val="en-GB"/>
        </w:rPr>
        <w:t xml:space="preserve">nstall </w:t>
      </w:r>
      <w:r w:rsidR="00791EF4" w:rsidRPr="009B70D9">
        <w:rPr>
          <w:lang w:val="en-GB"/>
        </w:rPr>
        <w:t xml:space="preserve">the localized </w:t>
      </w:r>
      <w:r w:rsidR="00EF6631" w:rsidRPr="009B70D9">
        <w:rPr>
          <w:b/>
          <w:bCs/>
          <w:lang w:val="en-GB"/>
        </w:rPr>
        <w:t xml:space="preserve">Microsoft Dynamics 365 Business Central </w:t>
      </w:r>
      <w:r w:rsidR="00C9512E">
        <w:rPr>
          <w:b/>
          <w:bCs/>
          <w:lang w:val="en-GB"/>
        </w:rPr>
        <w:t>on-premises</w:t>
      </w:r>
      <w:r w:rsidR="00EF6631" w:rsidRPr="009B70D9">
        <w:rPr>
          <w:b/>
          <w:bCs/>
          <w:lang w:val="en-GB"/>
        </w:rPr>
        <w:t xml:space="preserve"> </w:t>
      </w:r>
      <w:r w:rsidR="00194453">
        <w:rPr>
          <w:b/>
          <w:bCs/>
          <w:lang w:val="en-GB"/>
        </w:rPr>
        <w:t>202</w:t>
      </w:r>
      <w:r w:rsidR="00D20A7D">
        <w:rPr>
          <w:b/>
          <w:bCs/>
          <w:lang w:val="en-GB"/>
        </w:rPr>
        <w:t>6</w:t>
      </w:r>
      <w:r w:rsidR="00194453">
        <w:rPr>
          <w:b/>
          <w:bCs/>
          <w:lang w:val="en-GB"/>
        </w:rPr>
        <w:t xml:space="preserve"> release w</w:t>
      </w:r>
      <w:r w:rsidR="009E0E59">
        <w:rPr>
          <w:b/>
          <w:bCs/>
          <w:lang w:val="en-GB"/>
        </w:rPr>
        <w:t xml:space="preserve">ave </w:t>
      </w:r>
      <w:r w:rsidR="00D20A7D">
        <w:rPr>
          <w:b/>
          <w:bCs/>
          <w:lang w:val="en-GB"/>
        </w:rPr>
        <w:t>1</w:t>
      </w:r>
      <w:r w:rsidR="00126181" w:rsidRPr="005B21E8">
        <w:t xml:space="preserve">, </w:t>
      </w:r>
      <w:r w:rsidR="00A6608F" w:rsidRPr="009B70D9">
        <w:rPr>
          <w:lang w:val="en-GB"/>
        </w:rPr>
        <w:t xml:space="preserve">with </w:t>
      </w:r>
      <w:r w:rsidR="00221663" w:rsidRPr="009B70D9">
        <w:rPr>
          <w:b/>
          <w:bCs/>
          <w:color w:val="FF0000"/>
          <w:lang w:val="en-GB"/>
        </w:rPr>
        <w:t>at least</w:t>
      </w:r>
      <w:r w:rsidR="00221663" w:rsidRPr="009B70D9">
        <w:rPr>
          <w:color w:val="FF0000"/>
          <w:lang w:val="en-GB"/>
        </w:rPr>
        <w:t xml:space="preserve"> </w:t>
      </w:r>
      <w:r w:rsidR="00620410" w:rsidRPr="00E10BB7">
        <w:t>Build</w:t>
      </w:r>
      <w:r w:rsidR="00620410" w:rsidRPr="009B70D9">
        <w:rPr>
          <w:b/>
          <w:bCs/>
        </w:rPr>
        <w:t xml:space="preserve"> </w:t>
      </w:r>
      <w:r w:rsidR="00D20A7D">
        <w:rPr>
          <w:b/>
          <w:bCs/>
          <w:color w:val="000000"/>
          <w:lang w:val="en-GB"/>
        </w:rPr>
        <w:t>28.</w:t>
      </w:r>
      <w:r w:rsidR="009E0E59">
        <w:rPr>
          <w:b/>
          <w:bCs/>
          <w:color w:val="000000"/>
          <w:lang w:val="en-GB"/>
        </w:rPr>
        <w:t>0</w:t>
      </w:r>
      <w:r w:rsidR="00163D89">
        <w:rPr>
          <w:b/>
          <w:bCs/>
          <w:color w:val="000000"/>
          <w:lang w:val="en-GB"/>
        </w:rPr>
        <w:t>. XXXXX.XXXXX</w:t>
      </w:r>
      <w:r w:rsidR="00EF6631" w:rsidRPr="009B70D9">
        <w:rPr>
          <w:lang w:val="en-GB"/>
        </w:rPr>
        <w:t xml:space="preserve">, </w:t>
      </w:r>
      <w:r w:rsidRPr="009B70D9">
        <w:rPr>
          <w:lang w:val="en-GB"/>
        </w:rPr>
        <w:t>w</w:t>
      </w:r>
      <w:r w:rsidR="004D5C50" w:rsidRPr="009B70D9">
        <w:rPr>
          <w:lang w:val="en-GB"/>
        </w:rPr>
        <w:t>hich includes at</w:t>
      </w:r>
      <w:r w:rsidR="007E4610" w:rsidRPr="009B70D9">
        <w:rPr>
          <w:lang w:val="en-GB"/>
        </w:rPr>
        <w:t xml:space="preserve"> least</w:t>
      </w:r>
      <w:r w:rsidR="00EF6631" w:rsidRPr="009B70D9">
        <w:rPr>
          <w:lang w:val="en-GB"/>
        </w:rPr>
        <w:t xml:space="preserve"> </w:t>
      </w:r>
      <w:r w:rsidR="00267CB3" w:rsidRPr="009B70D9">
        <w:rPr>
          <w:lang w:val="en-GB"/>
        </w:rPr>
        <w:t xml:space="preserve">the </w:t>
      </w:r>
      <w:r w:rsidR="004B299B">
        <w:rPr>
          <w:lang w:val="en-GB"/>
        </w:rPr>
        <w:t>four</w:t>
      </w:r>
      <w:r w:rsidR="009C1C78" w:rsidRPr="009B70D9">
        <w:rPr>
          <w:lang w:val="en-GB"/>
        </w:rPr>
        <w:t xml:space="preserve"> </w:t>
      </w:r>
      <w:r w:rsidR="00EF6631" w:rsidRPr="009B70D9">
        <w:rPr>
          <w:lang w:val="en-GB"/>
        </w:rPr>
        <w:t xml:space="preserve">Extensions: </w:t>
      </w:r>
      <w:r w:rsidR="00A6608F" w:rsidRPr="009B70D9">
        <w:rPr>
          <w:lang w:val="en-GB"/>
        </w:rPr>
        <w:br/>
      </w:r>
      <w:r w:rsidR="00C04215">
        <w:rPr>
          <w:b/>
          <w:bCs/>
          <w:lang w:val="en-GB"/>
        </w:rPr>
        <w:t>Application, Base Application</w:t>
      </w:r>
      <w:r w:rsidR="004B299B">
        <w:rPr>
          <w:b/>
          <w:bCs/>
          <w:lang w:val="en-GB"/>
        </w:rPr>
        <w:t>, Business Foundation</w:t>
      </w:r>
      <w:r w:rsidR="00C04215">
        <w:rPr>
          <w:b/>
          <w:bCs/>
          <w:lang w:val="en-GB"/>
        </w:rPr>
        <w:t xml:space="preserve"> </w:t>
      </w:r>
      <w:r w:rsidR="00C04215">
        <w:rPr>
          <w:lang w:val="en-GB"/>
        </w:rPr>
        <w:t xml:space="preserve">and </w:t>
      </w:r>
      <w:r w:rsidR="009F7BB6" w:rsidRPr="009B70D9">
        <w:rPr>
          <w:b/>
          <w:bCs/>
          <w:lang w:val="en-GB"/>
        </w:rPr>
        <w:t>System Application</w:t>
      </w:r>
      <w:r w:rsidR="007E4610" w:rsidRPr="009B70D9">
        <w:rPr>
          <w:lang w:val="en-GB"/>
        </w:rPr>
        <w:t>.</w:t>
      </w:r>
      <w:r w:rsidR="00C04215">
        <w:rPr>
          <w:lang w:val="en-GB"/>
        </w:rPr>
        <w:t xml:space="preserve"> (Nos. 1, 2</w:t>
      </w:r>
      <w:r w:rsidR="004B299B">
        <w:rPr>
          <w:lang w:val="en-GB"/>
        </w:rPr>
        <w:t>, 3</w:t>
      </w:r>
      <w:r w:rsidR="00C04215">
        <w:rPr>
          <w:lang w:val="en-GB"/>
        </w:rPr>
        <w:t xml:space="preserve"> and </w:t>
      </w:r>
      <w:r w:rsidR="004B299B">
        <w:rPr>
          <w:lang w:val="en-GB"/>
        </w:rPr>
        <w:t>5</w:t>
      </w:r>
      <w:r w:rsidR="00C04215">
        <w:rPr>
          <w:lang w:val="en-GB"/>
        </w:rPr>
        <w:t xml:space="preserve"> in the picture below)</w:t>
      </w:r>
      <w:r w:rsidRPr="009B70D9">
        <w:rPr>
          <w:lang w:val="en-GB"/>
        </w:rPr>
        <w:br/>
      </w:r>
      <w:r w:rsidR="004D5C50" w:rsidRPr="009B70D9">
        <w:rPr>
          <w:lang w:val="en-GB"/>
        </w:rPr>
        <w:t xml:space="preserve">There might </w:t>
      </w:r>
      <w:r w:rsidR="00791EF4" w:rsidRPr="009B70D9">
        <w:rPr>
          <w:lang w:val="en-GB"/>
        </w:rPr>
        <w:t xml:space="preserve">however </w:t>
      </w:r>
      <w:r w:rsidR="004D5C50" w:rsidRPr="009B70D9">
        <w:rPr>
          <w:lang w:val="en-GB"/>
        </w:rPr>
        <w:t>be other localized extensions.</w:t>
      </w:r>
      <w:r w:rsidR="009B70D9" w:rsidRPr="009B70D9">
        <w:rPr>
          <w:lang w:val="en-GB"/>
        </w:rPr>
        <w:br/>
      </w:r>
      <w:r w:rsidRPr="009B70D9">
        <w:rPr>
          <w:lang w:val="en-GB"/>
        </w:rPr>
        <w:t>Follow the instructions provided by Microsoft.</w:t>
      </w:r>
      <w:r w:rsidRPr="009B70D9">
        <w:rPr>
          <w:lang w:val="en-GB"/>
        </w:rPr>
        <w:br/>
      </w:r>
    </w:p>
    <w:p w14:paraId="4CFCB435" w14:textId="05DEDFAF" w:rsidR="009B70D9" w:rsidRDefault="00DF449E" w:rsidP="009B70D9">
      <w:pPr>
        <w:pStyle w:val="ListParagraph"/>
        <w:numPr>
          <w:ilvl w:val="0"/>
          <w:numId w:val="41"/>
        </w:numPr>
        <w:rPr>
          <w:lang w:val="en-GB"/>
        </w:rPr>
      </w:pPr>
      <w:bookmarkStart w:id="10" w:name="_Hlk103760865"/>
      <w:r>
        <w:rPr>
          <w:lang w:val="en-GB"/>
        </w:rPr>
        <w:t xml:space="preserve">Publish and </w:t>
      </w:r>
      <w:r w:rsidR="00A96B95">
        <w:rPr>
          <w:lang w:val="en-GB"/>
        </w:rPr>
        <w:t xml:space="preserve">Install the </w:t>
      </w:r>
      <w:r w:rsidR="007D145F">
        <w:rPr>
          <w:b/>
          <w:bCs/>
          <w:lang w:val="en-GB"/>
        </w:rPr>
        <w:t>TRIMIT</w:t>
      </w:r>
      <w:r w:rsidR="00A96B95" w:rsidRPr="00A96B95">
        <w:rPr>
          <w:b/>
          <w:bCs/>
          <w:lang w:val="en-GB"/>
        </w:rPr>
        <w:t xml:space="preserve"> </w:t>
      </w:r>
      <w:r w:rsidR="00A96B95" w:rsidRPr="00652A2D">
        <w:rPr>
          <w:lang w:val="en-GB"/>
        </w:rPr>
        <w:t>App</w:t>
      </w:r>
      <w:r w:rsidR="00652A2D">
        <w:rPr>
          <w:lang w:val="en-GB"/>
        </w:rPr>
        <w:t>lication</w:t>
      </w:r>
      <w:r w:rsidR="008670D8">
        <w:rPr>
          <w:b/>
          <w:bCs/>
          <w:lang w:val="en-GB"/>
        </w:rPr>
        <w:t xml:space="preserve"> </w:t>
      </w:r>
      <w:r w:rsidR="008670D8">
        <w:rPr>
          <w:lang w:val="en-GB"/>
        </w:rPr>
        <w:t>(</w:t>
      </w:r>
      <w:r w:rsidR="00791EF4">
        <w:rPr>
          <w:lang w:val="en-GB"/>
        </w:rPr>
        <w:t>N</w:t>
      </w:r>
      <w:r w:rsidR="008670D8">
        <w:rPr>
          <w:lang w:val="en-GB"/>
        </w:rPr>
        <w:t xml:space="preserve">o. </w:t>
      </w:r>
      <w:r w:rsidR="004B299B">
        <w:rPr>
          <w:lang w:val="en-GB"/>
        </w:rPr>
        <w:t>6</w:t>
      </w:r>
      <w:r w:rsidR="008670D8">
        <w:rPr>
          <w:lang w:val="en-GB"/>
        </w:rPr>
        <w:t xml:space="preserve"> in the picture below)</w:t>
      </w:r>
      <w:r w:rsidR="00A96B95">
        <w:rPr>
          <w:lang w:val="en-GB"/>
        </w:rPr>
        <w:t>.</w:t>
      </w:r>
      <w:r w:rsidR="00267CB3">
        <w:rPr>
          <w:lang w:val="en-GB"/>
        </w:rPr>
        <w:br/>
      </w:r>
      <w:bookmarkEnd w:id="10"/>
      <w:r w:rsidR="006C4303" w:rsidRPr="00A00964">
        <w:rPr>
          <w:lang w:val="en-GB"/>
        </w:rPr>
        <w:t xml:space="preserve">While installing the </w:t>
      </w:r>
      <w:r w:rsidR="007D145F" w:rsidRPr="00652A2D">
        <w:rPr>
          <w:b/>
          <w:bCs/>
          <w:lang w:val="en-GB"/>
        </w:rPr>
        <w:t>TRIMIT</w:t>
      </w:r>
      <w:r w:rsidR="006C4303" w:rsidRPr="00A00964">
        <w:rPr>
          <w:lang w:val="en-GB"/>
        </w:rPr>
        <w:t xml:space="preserve"> App</w:t>
      </w:r>
      <w:r w:rsidR="00652A2D">
        <w:rPr>
          <w:lang w:val="en-GB"/>
        </w:rPr>
        <w:t>lication</w:t>
      </w:r>
      <w:r w:rsidR="006C4303" w:rsidRPr="00A00964">
        <w:rPr>
          <w:lang w:val="en-GB"/>
        </w:rPr>
        <w:t>, also the Permission Sets of TRIMIT will be written to the database.</w:t>
      </w:r>
    </w:p>
    <w:p w14:paraId="1F06ECA2" w14:textId="77777777" w:rsidR="009B70D9" w:rsidRPr="009B70D9" w:rsidRDefault="009B70D9" w:rsidP="009B70D9">
      <w:pPr>
        <w:rPr>
          <w:lang w:val="en-GB"/>
        </w:rPr>
      </w:pPr>
    </w:p>
    <w:p w14:paraId="52E6171A" w14:textId="58FF78AD" w:rsidR="00CD422F" w:rsidRDefault="00CD422F" w:rsidP="009B70D9">
      <w:pPr>
        <w:pStyle w:val="ListParagraph"/>
        <w:numPr>
          <w:ilvl w:val="0"/>
          <w:numId w:val="41"/>
        </w:numPr>
        <w:rPr>
          <w:lang w:val="en-GB"/>
        </w:rPr>
      </w:pPr>
      <w:r>
        <w:rPr>
          <w:lang w:val="en-GB"/>
        </w:rPr>
        <w:t xml:space="preserve">In </w:t>
      </w:r>
      <w:r w:rsidRPr="00CD422F">
        <w:rPr>
          <w:lang w:val="en-GB"/>
        </w:rPr>
        <w:t>case it is not already publish</w:t>
      </w:r>
      <w:r w:rsidR="00F01A15">
        <w:rPr>
          <w:lang w:val="en-GB"/>
        </w:rPr>
        <w:t>ed</w:t>
      </w:r>
      <w:r w:rsidRPr="00CD422F">
        <w:rPr>
          <w:lang w:val="en-GB"/>
        </w:rPr>
        <w:t xml:space="preserve"> and installed: Publish and Install the </w:t>
      </w:r>
      <w:r w:rsidRPr="00CD422F">
        <w:rPr>
          <w:b/>
          <w:bCs/>
          <w:lang w:val="en-GB"/>
        </w:rPr>
        <w:t xml:space="preserve">Email – SMTP Connector </w:t>
      </w:r>
      <w:r w:rsidRPr="00CD422F">
        <w:rPr>
          <w:lang w:val="en-GB"/>
        </w:rPr>
        <w:t xml:space="preserve">Application (No. </w:t>
      </w:r>
      <w:r w:rsidR="004B299B">
        <w:rPr>
          <w:lang w:val="en-GB"/>
        </w:rPr>
        <w:t>4</w:t>
      </w:r>
      <w:r w:rsidRPr="00CD422F">
        <w:rPr>
          <w:lang w:val="en-GB"/>
        </w:rPr>
        <w:t xml:space="preserve"> in the picture below). This is necessary if you want to use the TRIMIT E-</w:t>
      </w:r>
      <w:r>
        <w:rPr>
          <w:lang w:val="en-GB"/>
        </w:rPr>
        <w:t>Mail functionality</w:t>
      </w:r>
      <w:r w:rsidR="00194453">
        <w:rPr>
          <w:lang w:val="en-GB"/>
        </w:rPr>
        <w:t xml:space="preserve">, especially for the TRIMIT </w:t>
      </w:r>
      <w:r w:rsidR="000A6701">
        <w:rPr>
          <w:lang w:val="en-GB"/>
        </w:rPr>
        <w:t>e-commerce</w:t>
      </w:r>
      <w:r>
        <w:rPr>
          <w:lang w:val="en-GB"/>
        </w:rPr>
        <w:t>.</w:t>
      </w:r>
    </w:p>
    <w:p w14:paraId="415ABBDD" w14:textId="6D89AA14" w:rsidR="00CD422F" w:rsidRPr="00A37707" w:rsidRDefault="00CD422F" w:rsidP="00A37707">
      <w:pPr>
        <w:rPr>
          <w:lang w:val="en-GB"/>
        </w:rPr>
      </w:pPr>
    </w:p>
    <w:p w14:paraId="5311124E" w14:textId="4DB530F0" w:rsidR="00C5313F" w:rsidRDefault="004B299B" w:rsidP="005A74B9">
      <w:pPr>
        <w:ind w:firstLine="426"/>
        <w:rPr>
          <w:lang w:val="en-GB"/>
        </w:rPr>
      </w:pPr>
      <w:r>
        <w:rPr>
          <w:noProof/>
        </w:rPr>
        <w:lastRenderedPageBreak/>
        <w:drawing>
          <wp:inline distT="0" distB="0" distL="0" distR="0" wp14:anchorId="3B2347B2" wp14:editId="3BCED20E">
            <wp:extent cx="6120130" cy="1549400"/>
            <wp:effectExtent l="0" t="0" r="0" b="0"/>
            <wp:docPr id="1523127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27685" name=""/>
                    <pic:cNvPicPr/>
                  </pic:nvPicPr>
                  <pic:blipFill>
                    <a:blip r:embed="rId22"/>
                    <a:stretch>
                      <a:fillRect/>
                    </a:stretch>
                  </pic:blipFill>
                  <pic:spPr>
                    <a:xfrm>
                      <a:off x="0" y="0"/>
                      <a:ext cx="6120130" cy="1549400"/>
                    </a:xfrm>
                    <a:prstGeom prst="rect">
                      <a:avLst/>
                    </a:prstGeom>
                  </pic:spPr>
                </pic:pic>
              </a:graphicData>
            </a:graphic>
          </wp:inline>
        </w:drawing>
      </w:r>
    </w:p>
    <w:p w14:paraId="24D29679" w14:textId="77777777" w:rsidR="005A74B9" w:rsidRDefault="005A74B9" w:rsidP="008C1674"/>
    <w:p w14:paraId="63F0EC5D" w14:textId="01E76321" w:rsidR="008C1674" w:rsidRDefault="009F7BB6" w:rsidP="008C1674">
      <w:r>
        <w:t xml:space="preserve">See the following link for </w:t>
      </w:r>
      <w:r w:rsidR="001B2CC5">
        <w:t xml:space="preserve">how to </w:t>
      </w:r>
      <w:r>
        <w:t>instal</w:t>
      </w:r>
      <w:r w:rsidR="001B2CC5">
        <w:t>l</w:t>
      </w:r>
      <w:r>
        <w:t xml:space="preserve"> the necessary extensions:</w:t>
      </w:r>
    </w:p>
    <w:p w14:paraId="7557A4B5" w14:textId="5D545030" w:rsidR="008C1674" w:rsidRDefault="008C1674" w:rsidP="008C1674">
      <w:hyperlink r:id="rId23" w:history="1">
        <w:r>
          <w:rPr>
            <w:rStyle w:val="Hyperlink"/>
          </w:rPr>
          <w:t>https://docs.microsoft.com/en-us/dynamics365/business-central/dev-itpro/developer/devenv-how-publish-and-install-an-extension-v2</w:t>
        </w:r>
      </w:hyperlink>
    </w:p>
    <w:p w14:paraId="4C02C8CE" w14:textId="4D6C516D" w:rsidR="00120BBD" w:rsidRDefault="00120BBD" w:rsidP="00AF71BE">
      <w:pPr>
        <w:pStyle w:val="Heading3"/>
      </w:pPr>
      <w:bookmarkStart w:id="11" w:name="_Toc225168680"/>
      <w:bookmarkStart w:id="12" w:name="_Toc404870423"/>
      <w:bookmarkStart w:id="13" w:name="_Toc261244206"/>
      <w:bookmarkStart w:id="14" w:name="_Toc261246165"/>
      <w:bookmarkEnd w:id="8"/>
      <w:r>
        <w:t>Localizations</w:t>
      </w:r>
      <w:bookmarkEnd w:id="11"/>
    </w:p>
    <w:p w14:paraId="2473F40D" w14:textId="7FCCCECC" w:rsidR="00120BBD" w:rsidRPr="00120BBD" w:rsidRDefault="00120BBD" w:rsidP="00120BBD">
      <w:r>
        <w:t xml:space="preserve">Be aware that the Localizations are now handled in the Microsoft </w:t>
      </w:r>
      <w:r w:rsidR="00AC0C6F" w:rsidRPr="00791EF4">
        <w:rPr>
          <w:b/>
          <w:bCs/>
        </w:rPr>
        <w:t>Base App</w:t>
      </w:r>
      <w:r w:rsidR="009B5C71" w:rsidRPr="00791EF4">
        <w:rPr>
          <w:b/>
          <w:bCs/>
        </w:rPr>
        <w:t>lication</w:t>
      </w:r>
      <w:r w:rsidR="00791EF4">
        <w:rPr>
          <w:b/>
          <w:bCs/>
        </w:rPr>
        <w:t xml:space="preserve"> </w:t>
      </w:r>
      <w:r w:rsidR="00791EF4">
        <w:t>(No. 2 in the picture above)</w:t>
      </w:r>
      <w:r w:rsidR="00AC0C6F">
        <w:t xml:space="preserve">. </w:t>
      </w:r>
    </w:p>
    <w:p w14:paraId="53BFA569" w14:textId="74F0914A" w:rsidR="00AF71BE" w:rsidRPr="00441C87" w:rsidRDefault="00AF71BE" w:rsidP="00AF71BE">
      <w:pPr>
        <w:pStyle w:val="Heading3"/>
      </w:pPr>
      <w:bookmarkStart w:id="15" w:name="_Toc225168681"/>
      <w:r w:rsidRPr="00441C87">
        <w:t>Preconditions</w:t>
      </w:r>
      <w:bookmarkEnd w:id="12"/>
      <w:bookmarkEnd w:id="15"/>
    </w:p>
    <w:p w14:paraId="53BFA56E" w14:textId="4DC0CE05" w:rsidR="00AF71BE" w:rsidRDefault="00F750C9" w:rsidP="00791EF4">
      <w:pPr>
        <w:pStyle w:val="ListParagraph"/>
        <w:numPr>
          <w:ilvl w:val="0"/>
          <w:numId w:val="27"/>
        </w:numPr>
        <w:spacing w:line="240" w:lineRule="auto"/>
      </w:pPr>
      <w:r w:rsidRPr="009B5C71">
        <w:rPr>
          <w:b/>
          <w:bCs/>
        </w:rPr>
        <w:t xml:space="preserve">Microsoft Dynamics 365 Business Central </w:t>
      </w:r>
      <w:r w:rsidR="00C9512E">
        <w:rPr>
          <w:b/>
          <w:bCs/>
        </w:rPr>
        <w:t>on-premises</w:t>
      </w:r>
      <w:r w:rsidRPr="009B5C71">
        <w:rPr>
          <w:b/>
          <w:bCs/>
        </w:rPr>
        <w:t xml:space="preserve"> </w:t>
      </w:r>
      <w:r w:rsidR="00D20A7D">
        <w:rPr>
          <w:b/>
          <w:bCs/>
        </w:rPr>
        <w:t>2026 release wave 1</w:t>
      </w:r>
      <w:r w:rsidR="00C34253" w:rsidRPr="005B21E8">
        <w:rPr>
          <w:b/>
          <w:bCs/>
        </w:rPr>
        <w:t xml:space="preserve">, </w:t>
      </w:r>
      <w:r w:rsidR="00620410">
        <w:rPr>
          <w:lang w:val="en-GB"/>
        </w:rPr>
        <w:t xml:space="preserve">with </w:t>
      </w:r>
      <w:r w:rsidR="0061515F" w:rsidRPr="0061515F">
        <w:rPr>
          <w:b/>
          <w:bCs/>
          <w:color w:val="FF0000"/>
          <w:lang w:val="en-GB"/>
        </w:rPr>
        <w:t>at least</w:t>
      </w:r>
      <w:r w:rsidR="0061515F" w:rsidRPr="0061515F">
        <w:rPr>
          <w:color w:val="FF0000"/>
          <w:lang w:val="en-GB"/>
        </w:rPr>
        <w:t xml:space="preserve"> </w:t>
      </w:r>
      <w:r w:rsidR="00620410" w:rsidRPr="00E10BB7">
        <w:t>Build</w:t>
      </w:r>
      <w:r w:rsidR="00620410" w:rsidRPr="00620410">
        <w:rPr>
          <w:b/>
          <w:bCs/>
        </w:rPr>
        <w:t xml:space="preserve"> </w:t>
      </w:r>
      <w:r w:rsidR="00D20A7D">
        <w:rPr>
          <w:b/>
          <w:bCs/>
          <w:color w:val="000000"/>
          <w:lang w:val="en-GB"/>
        </w:rPr>
        <w:t>28.</w:t>
      </w:r>
      <w:r w:rsidR="009E0E59">
        <w:rPr>
          <w:b/>
          <w:bCs/>
          <w:color w:val="000000"/>
          <w:lang w:val="en-GB"/>
        </w:rPr>
        <w:t>0</w:t>
      </w:r>
      <w:r w:rsidR="00A15644">
        <w:rPr>
          <w:b/>
          <w:bCs/>
          <w:color w:val="000000"/>
          <w:lang w:val="en-GB"/>
        </w:rPr>
        <w:t>.XXXXX.XXXXX</w:t>
      </w:r>
      <w:r w:rsidR="0061515F">
        <w:rPr>
          <w:b/>
          <w:bCs/>
          <w:color w:val="000000"/>
          <w:lang w:val="en-GB"/>
        </w:rPr>
        <w:t xml:space="preserve"> </w:t>
      </w:r>
      <w:r w:rsidR="00AF71BE" w:rsidRPr="00441C87">
        <w:t xml:space="preserve">is established with the Customers </w:t>
      </w:r>
      <w:r w:rsidR="00E60EDD">
        <w:t>Business Central</w:t>
      </w:r>
      <w:r w:rsidR="00AF71BE" w:rsidRPr="00441C87">
        <w:t xml:space="preserve"> License file.</w:t>
      </w:r>
    </w:p>
    <w:p w14:paraId="33F35440" w14:textId="77777777" w:rsidR="006C4303" w:rsidRDefault="006C4303">
      <w:pPr>
        <w:spacing w:line="240" w:lineRule="auto"/>
        <w:rPr>
          <w:lang w:val="en-GB"/>
        </w:rPr>
      </w:pPr>
      <w:bookmarkStart w:id="16" w:name="_Procedure"/>
      <w:bookmarkStart w:id="17" w:name="_Toc261244211"/>
      <w:bookmarkStart w:id="18" w:name="_Toc261246170"/>
      <w:bookmarkStart w:id="19" w:name="_Toc404870425"/>
      <w:bookmarkEnd w:id="13"/>
      <w:bookmarkEnd w:id="14"/>
      <w:bookmarkEnd w:id="16"/>
    </w:p>
    <w:p w14:paraId="697CDB2A" w14:textId="025B798E" w:rsidR="00002AEE" w:rsidRDefault="00D66673">
      <w:pPr>
        <w:spacing w:line="240" w:lineRule="auto"/>
        <w:rPr>
          <w:rStyle w:val="Hyperlink"/>
          <w:lang w:val="en-GB"/>
        </w:rPr>
      </w:pPr>
      <w:r>
        <w:rPr>
          <w:lang w:val="en-GB"/>
        </w:rPr>
        <w:t xml:space="preserve">For an installation </w:t>
      </w:r>
      <w:r w:rsidR="00F54031">
        <w:rPr>
          <w:lang w:val="en-GB"/>
        </w:rPr>
        <w:t xml:space="preserve">of TRIMIT </w:t>
      </w:r>
      <w:r>
        <w:rPr>
          <w:lang w:val="en-GB"/>
        </w:rPr>
        <w:t xml:space="preserve">for </w:t>
      </w:r>
      <w:r w:rsidR="00B55583">
        <w:rPr>
          <w:lang w:val="en-GB"/>
        </w:rPr>
        <w:t>D</w:t>
      </w:r>
      <w:r>
        <w:rPr>
          <w:lang w:val="en-GB"/>
        </w:rPr>
        <w:t xml:space="preserve">emo purposes, see </w:t>
      </w:r>
      <w:hyperlink w:anchor="_Installation_Process_for" w:history="1">
        <w:r w:rsidRPr="00D66673">
          <w:rPr>
            <w:rStyle w:val="Hyperlink"/>
            <w:lang w:val="en-GB"/>
          </w:rPr>
          <w:t>Installation Process for Demo Purposes</w:t>
        </w:r>
      </w:hyperlink>
    </w:p>
    <w:p w14:paraId="187D95A4" w14:textId="75E212DD" w:rsidR="00262CEC" w:rsidRDefault="00262CEC">
      <w:pPr>
        <w:spacing w:line="240" w:lineRule="auto"/>
      </w:pPr>
      <w:r>
        <w:br w:type="page"/>
      </w:r>
    </w:p>
    <w:p w14:paraId="7BFF3FB3" w14:textId="77777777" w:rsidR="004B299B" w:rsidRDefault="004B299B" w:rsidP="004B299B">
      <w:pPr>
        <w:pStyle w:val="Heading1"/>
      </w:pPr>
      <w:bookmarkStart w:id="20" w:name="_Toc181090024"/>
      <w:bookmarkStart w:id="21" w:name="_Toc225168682"/>
      <w:r>
        <w:lastRenderedPageBreak/>
        <w:t>Extra TRIMIT PTE Apps</w:t>
      </w:r>
      <w:bookmarkEnd w:id="20"/>
      <w:bookmarkEnd w:id="21"/>
    </w:p>
    <w:p w14:paraId="77C7CC19" w14:textId="3DF5C46E" w:rsidR="00CE5062" w:rsidRDefault="00CE5062" w:rsidP="004B299B">
      <w:pPr>
        <w:pStyle w:val="Heading2"/>
      </w:pPr>
      <w:bookmarkStart w:id="22" w:name="_Toc225168683"/>
      <w:r>
        <w:t>TRIMIT for Tasklet Factory</w:t>
      </w:r>
      <w:bookmarkEnd w:id="22"/>
    </w:p>
    <w:p w14:paraId="2F8DD3F3" w14:textId="26C72402" w:rsidR="00CE5062" w:rsidRDefault="007522F5" w:rsidP="00CE5062">
      <w:r>
        <w:t>Specifically,</w:t>
      </w:r>
      <w:r w:rsidR="00CE5062">
        <w:t xml:space="preserve"> if you also install and use the functionality of </w:t>
      </w:r>
      <w:r w:rsidR="00CE5062">
        <w:rPr>
          <w:b/>
          <w:bCs/>
        </w:rPr>
        <w:t>Tasklet Factory</w:t>
      </w:r>
      <w:r w:rsidR="00CE5062">
        <w:t xml:space="preserve">, you </w:t>
      </w:r>
      <w:r w:rsidR="000A7DC2">
        <w:t>need</w:t>
      </w:r>
      <w:r w:rsidR="00CE5062">
        <w:t xml:space="preserve"> to publish and install the special </w:t>
      </w:r>
      <w:r w:rsidR="00CE5062" w:rsidRPr="00CE5062">
        <w:rPr>
          <w:b/>
          <w:bCs/>
        </w:rPr>
        <w:t>TRIMIT AddOn Mobile WMS App</w:t>
      </w:r>
      <w:r w:rsidR="00CE5062">
        <w:t xml:space="preserve"> after you </w:t>
      </w:r>
      <w:r w:rsidR="0094065D">
        <w:t>install</w:t>
      </w:r>
      <w:r w:rsidR="00CE5062">
        <w:t xml:space="preserve"> the Tasklet Factory</w:t>
      </w:r>
      <w:r w:rsidR="000A6701">
        <w:t xml:space="preserve"> App</w:t>
      </w:r>
      <w:r w:rsidR="00CE5062">
        <w:t>.</w:t>
      </w:r>
    </w:p>
    <w:p w14:paraId="7D701976" w14:textId="29E876A4" w:rsidR="00CE5062" w:rsidRPr="00CE5062" w:rsidRDefault="00CE5062" w:rsidP="00CE5062">
      <w:pPr>
        <w:rPr>
          <w:b/>
          <w:bCs/>
        </w:rPr>
      </w:pPr>
      <w:r>
        <w:t xml:space="preserve">This will enable the use of the TRIMIT Pick Document as the document for which you want to register the picked quantities on </w:t>
      </w:r>
      <w:r w:rsidR="007522F5">
        <w:t>a</w:t>
      </w:r>
      <w:r>
        <w:t xml:space="preserve"> handheld device for scanning by using </w:t>
      </w:r>
      <w:r>
        <w:rPr>
          <w:b/>
          <w:bCs/>
        </w:rPr>
        <w:t>Tasklet Factory.</w:t>
      </w:r>
    </w:p>
    <w:p w14:paraId="3ABF1849" w14:textId="46560C6E" w:rsidR="00C5313F" w:rsidRDefault="00C5313F" w:rsidP="004B299B">
      <w:pPr>
        <w:pStyle w:val="Heading2"/>
      </w:pPr>
      <w:bookmarkStart w:id="23" w:name="_Toc225168684"/>
      <w:r>
        <w:t>TRIMIT for Continia Document Capture</w:t>
      </w:r>
      <w:bookmarkEnd w:id="23"/>
    </w:p>
    <w:p w14:paraId="7FC59AF5" w14:textId="34C8D034" w:rsidR="00C5313F" w:rsidRDefault="00C5313F" w:rsidP="00C5313F">
      <w:r>
        <w:t xml:space="preserve">Specifically, if you also install and use the functionality of </w:t>
      </w:r>
      <w:r>
        <w:rPr>
          <w:b/>
          <w:bCs/>
        </w:rPr>
        <w:t>Continia Document Capture</w:t>
      </w:r>
      <w:r>
        <w:t xml:space="preserve">, you need to publish and install the special </w:t>
      </w:r>
      <w:r w:rsidRPr="00CE5062">
        <w:rPr>
          <w:b/>
          <w:bCs/>
        </w:rPr>
        <w:t xml:space="preserve">TRIMIT AddOn </w:t>
      </w:r>
      <w:r>
        <w:rPr>
          <w:b/>
          <w:bCs/>
        </w:rPr>
        <w:t>Document Capture</w:t>
      </w:r>
      <w:r w:rsidRPr="00CE5062">
        <w:rPr>
          <w:b/>
          <w:bCs/>
        </w:rPr>
        <w:t xml:space="preserve"> App</w:t>
      </w:r>
      <w:r>
        <w:t xml:space="preserve"> after you installed the Continia</w:t>
      </w:r>
      <w:r w:rsidR="000A6701">
        <w:t xml:space="preserve"> App</w:t>
      </w:r>
      <w:r>
        <w:t>.</w:t>
      </w:r>
    </w:p>
    <w:p w14:paraId="3EAE1F5F" w14:textId="77777777" w:rsidR="00262CEC" w:rsidRPr="00262CEC" w:rsidRDefault="00262CEC" w:rsidP="00262CEC">
      <w:r w:rsidRPr="00262CEC">
        <w:t>Especially when you use the Document Capture App for incoming Purchase Orders, Receipts and/or Invoices, you might get an error regarding the creation of the Lines.</w:t>
      </w:r>
    </w:p>
    <w:p w14:paraId="46227E91" w14:textId="77777777" w:rsidR="00262CEC" w:rsidRDefault="00262CEC" w:rsidP="00262CEC">
      <w:pPr>
        <w:rPr>
          <w:b/>
          <w:bCs/>
          <w:caps/>
        </w:rPr>
      </w:pPr>
      <w:r w:rsidRPr="00262CEC">
        <w:t xml:space="preserve">In TRIMIT we use the special Matrix Lines and the underlying Item Lines, which requires a small addition while creating the Purchase Lines. </w:t>
      </w:r>
    </w:p>
    <w:p w14:paraId="6265F33C" w14:textId="548D271E" w:rsidR="00C5313F" w:rsidRDefault="00C5313F" w:rsidP="004B299B">
      <w:pPr>
        <w:pStyle w:val="Heading2"/>
      </w:pPr>
      <w:bookmarkStart w:id="24" w:name="_Toc225168685"/>
      <w:r>
        <w:t>TRIMIT for ForNAV</w:t>
      </w:r>
      <w:bookmarkEnd w:id="24"/>
    </w:p>
    <w:p w14:paraId="7C311D82" w14:textId="548F7964" w:rsidR="00C5313F" w:rsidRDefault="00C5313F" w:rsidP="00C5313F">
      <w:r>
        <w:t xml:space="preserve">Specifically, if you also install and use the functionality of </w:t>
      </w:r>
      <w:r w:rsidR="00262CEC">
        <w:rPr>
          <w:b/>
          <w:bCs/>
        </w:rPr>
        <w:t>ForNAV</w:t>
      </w:r>
      <w:r>
        <w:t xml:space="preserve">, you need to publish and install the special </w:t>
      </w:r>
      <w:r w:rsidRPr="00CE5062">
        <w:rPr>
          <w:b/>
          <w:bCs/>
        </w:rPr>
        <w:t xml:space="preserve">TRIMIT AddOn </w:t>
      </w:r>
      <w:r w:rsidR="00262CEC">
        <w:rPr>
          <w:b/>
          <w:bCs/>
        </w:rPr>
        <w:t>ForNAV</w:t>
      </w:r>
      <w:r w:rsidRPr="00CE5062">
        <w:rPr>
          <w:b/>
          <w:bCs/>
        </w:rPr>
        <w:t xml:space="preserve"> App</w:t>
      </w:r>
      <w:r>
        <w:t xml:space="preserve"> after you install the </w:t>
      </w:r>
      <w:r w:rsidR="00262CEC">
        <w:t>ForNAV</w:t>
      </w:r>
      <w:r w:rsidR="000A6701">
        <w:t xml:space="preserve"> Apps</w:t>
      </w:r>
      <w:r>
        <w:t>.</w:t>
      </w:r>
    </w:p>
    <w:p w14:paraId="68D606FE" w14:textId="5B5C2C9D" w:rsidR="00C5313F" w:rsidRDefault="00262CEC" w:rsidP="00C5313F">
      <w:r w:rsidRPr="00262CEC">
        <w:t>For the TRIMIT Sales Document reports and TRIMIT PDM Reports for Masters, we created special reports that embrace the ForNAV approach of reports, also regarding the usage of Matrices and Pictures in these reports and according to our Report Layout Settings.</w:t>
      </w:r>
    </w:p>
    <w:p w14:paraId="050DACC8" w14:textId="60BC02A0" w:rsidR="00194453" w:rsidRDefault="00194453" w:rsidP="004B299B">
      <w:pPr>
        <w:pStyle w:val="Heading2"/>
      </w:pPr>
      <w:bookmarkStart w:id="25" w:name="_Toc225168686"/>
      <w:r>
        <w:t>TRIMIT for ClickLearn</w:t>
      </w:r>
      <w:bookmarkEnd w:id="25"/>
    </w:p>
    <w:p w14:paraId="78AA31B8" w14:textId="1A553127" w:rsidR="00194453" w:rsidRDefault="00194453" w:rsidP="00194453">
      <w:r>
        <w:t xml:space="preserve">Specifically, if you also install and use the functionality of </w:t>
      </w:r>
      <w:r w:rsidR="00FD37DF">
        <w:rPr>
          <w:b/>
          <w:bCs/>
        </w:rPr>
        <w:t>ClickLearn</w:t>
      </w:r>
      <w:r>
        <w:t xml:space="preserve">, you need to publish and install the special </w:t>
      </w:r>
      <w:r w:rsidRPr="00CE5062">
        <w:rPr>
          <w:b/>
          <w:bCs/>
        </w:rPr>
        <w:t xml:space="preserve">TRIMIT AddOn </w:t>
      </w:r>
      <w:r w:rsidR="00FD37DF">
        <w:rPr>
          <w:b/>
          <w:bCs/>
        </w:rPr>
        <w:t>ClickLearn</w:t>
      </w:r>
      <w:r w:rsidRPr="00CE5062">
        <w:rPr>
          <w:b/>
          <w:bCs/>
        </w:rPr>
        <w:t xml:space="preserve"> App</w:t>
      </w:r>
      <w:r>
        <w:t xml:space="preserve"> after you install the </w:t>
      </w:r>
      <w:r w:rsidR="00FD37DF">
        <w:t xml:space="preserve">ClickLearnHelp </w:t>
      </w:r>
      <w:r>
        <w:t>App.</w:t>
      </w:r>
    </w:p>
    <w:p w14:paraId="34426179" w14:textId="38C4C8E3" w:rsidR="00194453" w:rsidRDefault="00FD37DF" w:rsidP="00194453">
      <w:r>
        <w:t>This will show a ClickLearn icon on the TRIMIT Profiles (Role Centers) for capturing processes for ClickLearn.</w:t>
      </w:r>
    </w:p>
    <w:p w14:paraId="4D372940" w14:textId="77777777" w:rsidR="004B299B" w:rsidRDefault="004B299B" w:rsidP="004B299B">
      <w:pPr>
        <w:pStyle w:val="Heading2"/>
      </w:pPr>
      <w:bookmarkStart w:id="26" w:name="_Toc181090029"/>
      <w:bookmarkStart w:id="27" w:name="_Toc225168687"/>
      <w:r>
        <w:t>TRIMIT for Delogue PLM</w:t>
      </w:r>
      <w:bookmarkEnd w:id="26"/>
      <w:bookmarkEnd w:id="27"/>
    </w:p>
    <w:p w14:paraId="58366719" w14:textId="32DFAB3E" w:rsidR="004B299B" w:rsidRDefault="004B299B" w:rsidP="004B299B">
      <w:r>
        <w:t xml:space="preserve">Specifically, if you also install and use the functionality of </w:t>
      </w:r>
      <w:r w:rsidRPr="00CC5640">
        <w:rPr>
          <w:b/>
          <w:bCs/>
        </w:rPr>
        <w:t>Delogue PLM</w:t>
      </w:r>
      <w:r>
        <w:t xml:space="preserve">, you need to publish and install the special </w:t>
      </w:r>
      <w:r>
        <w:rPr>
          <w:b/>
          <w:bCs/>
        </w:rPr>
        <w:t xml:space="preserve">TRIMIT AddOn for Delogue PLM </w:t>
      </w:r>
      <w:r>
        <w:t>after you install the Delogue PLM</w:t>
      </w:r>
      <w:r w:rsidR="000A6701">
        <w:t xml:space="preserve"> App</w:t>
      </w:r>
      <w:r>
        <w:t>.</w:t>
      </w:r>
    </w:p>
    <w:p w14:paraId="0878179D" w14:textId="3A1E04AC" w:rsidR="004B299B" w:rsidRDefault="004B299B" w:rsidP="004B299B">
      <w:r>
        <w:t>W</w:t>
      </w:r>
      <w:r w:rsidRPr="00CC5640">
        <w:t xml:space="preserve">ith our TRIMIT AddOn </w:t>
      </w:r>
      <w:r>
        <w:t>for Delogue PLM</w:t>
      </w:r>
      <w:r w:rsidRPr="00CC5640">
        <w:t xml:space="preserve">, you are able to easily connect Delogue </w:t>
      </w:r>
      <w:r>
        <w:t xml:space="preserve">PLM </w:t>
      </w:r>
      <w:r w:rsidRPr="00CC5640">
        <w:t>to your TRIMIT solution</w:t>
      </w:r>
      <w:r>
        <w:t xml:space="preserve"> and therefore being able to get lots of Master/Item related data from Delogue PLM into the appropriate Tables of TRIMIT and Business Central.</w:t>
      </w:r>
    </w:p>
    <w:p w14:paraId="6835316C" w14:textId="77777777" w:rsidR="00D20A7D" w:rsidRDefault="00D20A7D" w:rsidP="00D20A7D">
      <w:pPr>
        <w:pStyle w:val="Heading2"/>
      </w:pPr>
      <w:bookmarkStart w:id="28" w:name="_Toc225168688"/>
      <w:r>
        <w:t>TRIMIT for Front Systems</w:t>
      </w:r>
      <w:bookmarkEnd w:id="28"/>
    </w:p>
    <w:p w14:paraId="5BB5DFF6" w14:textId="77777777" w:rsidR="00D20A7D" w:rsidRDefault="00D20A7D" w:rsidP="00D20A7D">
      <w:r>
        <w:t xml:space="preserve">Specifically, if you also install and use the functionality of </w:t>
      </w:r>
      <w:r>
        <w:rPr>
          <w:b/>
          <w:bCs/>
        </w:rPr>
        <w:t>Front Systems</w:t>
      </w:r>
      <w:r>
        <w:t xml:space="preserve">, you need to publish and install the special </w:t>
      </w:r>
      <w:r>
        <w:rPr>
          <w:b/>
          <w:bCs/>
        </w:rPr>
        <w:t xml:space="preserve">TRIMIT AddOn for Front Systems Integration </w:t>
      </w:r>
      <w:r>
        <w:t>after you install the Front Systems App.</w:t>
      </w:r>
    </w:p>
    <w:p w14:paraId="6B5DD780" w14:textId="77777777" w:rsidR="00D20A7D" w:rsidRDefault="00D20A7D" w:rsidP="00D20A7D">
      <w:r>
        <w:t>W</w:t>
      </w:r>
      <w:r w:rsidRPr="00CC5640">
        <w:t xml:space="preserve">ith our TRIMIT AddOn </w:t>
      </w:r>
      <w:r>
        <w:t>for Front Systems Integration</w:t>
      </w:r>
      <w:r w:rsidRPr="00CC5640">
        <w:t xml:space="preserve">, you are able to easily connect </w:t>
      </w:r>
      <w:r>
        <w:t xml:space="preserve">Front Systems </w:t>
      </w:r>
      <w:r w:rsidRPr="00CC5640">
        <w:t>to your TRIMIT solution</w:t>
      </w:r>
      <w:r>
        <w:t xml:space="preserve"> and therefore being able to export Item/Inventory data to Front Systems and import orders from Front Systems into the appropriate Tables of TRIMIT and Business Central.</w:t>
      </w:r>
    </w:p>
    <w:p w14:paraId="0A21425D" w14:textId="77777777" w:rsidR="00D20A7D" w:rsidRPr="00924A84" w:rsidRDefault="00D20A7D" w:rsidP="00D20A7D"/>
    <w:p w14:paraId="38FB9CD0" w14:textId="77777777" w:rsidR="00D20A7D" w:rsidRDefault="00D20A7D" w:rsidP="00D20A7D">
      <w:pPr>
        <w:pStyle w:val="Heading2"/>
      </w:pPr>
      <w:bookmarkStart w:id="29" w:name="_Toc225168689"/>
      <w:r>
        <w:lastRenderedPageBreak/>
        <w:t>TRIMIT Sustainability App</w:t>
      </w:r>
      <w:bookmarkEnd w:id="29"/>
    </w:p>
    <w:p w14:paraId="27BBA5CA" w14:textId="45A4F90D" w:rsidR="00D20A7D" w:rsidRDefault="00D20A7D" w:rsidP="00D20A7D">
      <w:r>
        <w:t xml:space="preserve">This App will enhance the functionality of Business Central Sustainability with </w:t>
      </w:r>
      <w:r w:rsidR="00E65D60">
        <w:t>the possibility</w:t>
      </w:r>
      <w:r>
        <w:t xml:space="preserve"> to keep track of Sustainability Certificates, their Valid Dates and the Receipts/Shipments of Items </w:t>
      </w:r>
      <w:r w:rsidR="00E65D60">
        <w:t>for which this Certificate is applicable.</w:t>
      </w:r>
    </w:p>
    <w:p w14:paraId="3B0AFDAD" w14:textId="361E4DCD" w:rsidR="00E65D60" w:rsidRDefault="00E65D60" w:rsidP="00E65D60">
      <w:pPr>
        <w:pStyle w:val="Heading5"/>
        <w:pBdr>
          <w:top w:val="single" w:sz="4" w:space="1" w:color="auto"/>
          <w:left w:val="single" w:sz="4" w:space="4" w:color="auto"/>
          <w:bottom w:val="single" w:sz="4" w:space="1" w:color="auto"/>
          <w:right w:val="single" w:sz="4" w:space="4" w:color="auto"/>
        </w:pBdr>
      </w:pPr>
      <w:r>
        <w:t>Note</w:t>
      </w:r>
    </w:p>
    <w:p w14:paraId="0A75E14B" w14:textId="7E1BE136" w:rsidR="00E65D60" w:rsidRPr="00E65D60" w:rsidRDefault="00E65D60" w:rsidP="00E65D60">
      <w:pPr>
        <w:pBdr>
          <w:top w:val="single" w:sz="4" w:space="1" w:color="auto"/>
          <w:left w:val="single" w:sz="4" w:space="4" w:color="auto"/>
          <w:bottom w:val="single" w:sz="4" w:space="1" w:color="auto"/>
          <w:right w:val="single" w:sz="4" w:space="4" w:color="auto"/>
        </w:pBdr>
      </w:pPr>
      <w:r>
        <w:t xml:space="preserve">To use the </w:t>
      </w:r>
      <w:r>
        <w:rPr>
          <w:b/>
          <w:bCs/>
        </w:rPr>
        <w:t>TRIMIT Sustainability App</w:t>
      </w:r>
      <w:r>
        <w:t xml:space="preserve">, you also need to install the </w:t>
      </w:r>
      <w:r>
        <w:rPr>
          <w:b/>
          <w:bCs/>
        </w:rPr>
        <w:t>Sustainability App</w:t>
      </w:r>
      <w:r>
        <w:t xml:space="preserve"> of Business Central.</w:t>
      </w:r>
    </w:p>
    <w:p w14:paraId="29178D52" w14:textId="77777777" w:rsidR="00E65D60" w:rsidRDefault="00E65D60" w:rsidP="00E65D60"/>
    <w:p w14:paraId="285EF900" w14:textId="77777777" w:rsidR="00E65D60" w:rsidRDefault="00E65D60" w:rsidP="00E65D60"/>
    <w:p w14:paraId="0748ECDF" w14:textId="2CBCA033" w:rsidR="00E65D60" w:rsidRDefault="00E65D60" w:rsidP="00E65D60">
      <w:r>
        <w:t>For these additional TRIMIT PTE Apps, you can find the appropriate guide</w:t>
      </w:r>
      <w:r w:rsidR="002A32AB">
        <w:t>s</w:t>
      </w:r>
      <w:r>
        <w:t xml:space="preserve"> in the </w:t>
      </w:r>
      <w:hyperlink r:id="rId24" w:history="1">
        <w:r w:rsidRPr="00E65D60">
          <w:rPr>
            <w:rStyle w:val="Hyperlink"/>
          </w:rPr>
          <w:t>download</w:t>
        </w:r>
      </w:hyperlink>
      <w:r>
        <w:t xml:space="preserve"> page for these Apps.</w:t>
      </w:r>
    </w:p>
    <w:p w14:paraId="66189883" w14:textId="3DF1593A" w:rsidR="00E65D60" w:rsidRDefault="00E65D60">
      <w:pPr>
        <w:spacing w:line="240" w:lineRule="auto"/>
      </w:pPr>
      <w:r>
        <w:br w:type="page"/>
      </w:r>
    </w:p>
    <w:p w14:paraId="53BFA588" w14:textId="5D0522DE" w:rsidR="00AF71BE" w:rsidRDefault="00AF71BE" w:rsidP="00AF71BE">
      <w:pPr>
        <w:pStyle w:val="Heading1"/>
      </w:pPr>
      <w:bookmarkStart w:id="30" w:name="_Toc225168690"/>
      <w:r w:rsidRPr="008617A1">
        <w:lastRenderedPageBreak/>
        <w:t>TRIMIT Online Help</w:t>
      </w:r>
      <w:bookmarkEnd w:id="17"/>
      <w:bookmarkEnd w:id="18"/>
      <w:bookmarkEnd w:id="19"/>
      <w:bookmarkEnd w:id="30"/>
    </w:p>
    <w:p w14:paraId="5BC480C9" w14:textId="108BA319" w:rsidR="002B2CF1" w:rsidRDefault="002B2CF1" w:rsidP="002B2CF1">
      <w:bookmarkStart w:id="31" w:name="_Toc404870431"/>
      <w:bookmarkStart w:id="32" w:name="_Toc261244212"/>
      <w:bookmarkStart w:id="33" w:name="_Toc261246171"/>
      <w:r>
        <w:rPr>
          <w:b/>
          <w:bCs/>
        </w:rPr>
        <w:t>TRIMIT</w:t>
      </w:r>
      <w:r w:rsidRPr="006C4303">
        <w:rPr>
          <w:b/>
          <w:bCs/>
        </w:rPr>
        <w:t xml:space="preserve"> </w:t>
      </w:r>
      <w:r w:rsidR="00D20A7D">
        <w:rPr>
          <w:b/>
          <w:bCs/>
        </w:rPr>
        <w:t>26.1</w:t>
      </w:r>
      <w:r>
        <w:t xml:space="preserve"> is able to show all the published White Papers as Help for the TRIMIT Functionality.</w:t>
      </w:r>
    </w:p>
    <w:p w14:paraId="1C8D87B2" w14:textId="77777777" w:rsidR="002B2CF1" w:rsidRDefault="002B2CF1" w:rsidP="002B2CF1">
      <w:r>
        <w:t>These White Papers – all in English, are written for employees of our Partners and will only describe specific TRIMIT functionality and fields (not standard Business Central functionality and fields).</w:t>
      </w:r>
    </w:p>
    <w:p w14:paraId="7C9B87FC" w14:textId="77777777" w:rsidR="002B2CF1" w:rsidRDefault="002B2CF1" w:rsidP="002B2CF1">
      <w:r>
        <w:t xml:space="preserve">For this </w:t>
      </w:r>
      <w:r w:rsidRPr="00DE2BFE">
        <w:rPr>
          <w:b/>
          <w:bCs/>
        </w:rPr>
        <w:t>TRIMIT Help</w:t>
      </w:r>
      <w:r>
        <w:t xml:space="preserve">, you need to create an Account on </w:t>
      </w:r>
      <w:hyperlink r:id="rId25" w:history="1">
        <w:r w:rsidRPr="00D317D0">
          <w:rPr>
            <w:rStyle w:val="Hyperlink"/>
          </w:rPr>
          <w:t>https://my.trimit.com/</w:t>
        </w:r>
      </w:hyperlink>
      <w:r>
        <w:t xml:space="preserve"> based on your companies e-mail address.</w:t>
      </w:r>
    </w:p>
    <w:p w14:paraId="75BCC3F5" w14:textId="77777777" w:rsidR="002B2CF1" w:rsidRDefault="002B2CF1" w:rsidP="002B2CF1"/>
    <w:p w14:paraId="65B6801E" w14:textId="77777777" w:rsidR="002B2CF1" w:rsidRDefault="002B2CF1" w:rsidP="002B2CF1">
      <w:r w:rsidRPr="00F2798C">
        <w:rPr>
          <w:b/>
          <w:bCs/>
        </w:rPr>
        <w:t>TRIMIT Help</w:t>
      </w:r>
      <w:r>
        <w:t xml:space="preserve"> will be available via all our TRIMIT Profiles (Role Centers).</w:t>
      </w:r>
    </w:p>
    <w:p w14:paraId="255DF151" w14:textId="77777777" w:rsidR="002B2CF1" w:rsidRDefault="002B2CF1" w:rsidP="002B2CF1">
      <w:r>
        <w:t xml:space="preserve">I.e., in </w:t>
      </w:r>
      <w:r w:rsidRPr="00B72AF5">
        <w:rPr>
          <w:b/>
          <w:bCs/>
          <w:i/>
          <w:iCs/>
        </w:rPr>
        <w:t>TRM</w:t>
      </w:r>
      <w:r>
        <w:rPr>
          <w:b/>
          <w:bCs/>
          <w:i/>
          <w:iCs/>
        </w:rPr>
        <w:t>_</w:t>
      </w:r>
      <w:r w:rsidRPr="00B72AF5">
        <w:rPr>
          <w:b/>
          <w:bCs/>
          <w:i/>
          <w:iCs/>
        </w:rPr>
        <w:t xml:space="preserve">SB </w:t>
      </w:r>
      <w:r>
        <w:rPr>
          <w:b/>
          <w:bCs/>
          <w:i/>
          <w:iCs/>
        </w:rPr>
        <w:t xml:space="preserve">- </w:t>
      </w:r>
      <w:r w:rsidRPr="00B72AF5">
        <w:rPr>
          <w:b/>
          <w:bCs/>
          <w:i/>
          <w:iCs/>
        </w:rPr>
        <w:t>TRIMIT Small Business</w:t>
      </w:r>
      <w:r>
        <w:t>:</w:t>
      </w:r>
    </w:p>
    <w:p w14:paraId="1FFF71EA" w14:textId="77777777" w:rsidR="002B2CF1" w:rsidRDefault="002B2CF1" w:rsidP="002B2CF1">
      <w:r>
        <w:rPr>
          <w:noProof/>
        </w:rPr>
        <w:drawing>
          <wp:inline distT="0" distB="0" distL="0" distR="0" wp14:anchorId="10ADD8ED" wp14:editId="7867A6A7">
            <wp:extent cx="6120130" cy="1664970"/>
            <wp:effectExtent l="0" t="0" r="0" b="0"/>
            <wp:docPr id="62148835" name="Picture 1" descr="A close-up of a whit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8835" name="Picture 1" descr="A close-up of a white screen&#10;&#10;AI-generated content may be incorrect."/>
                    <pic:cNvPicPr/>
                  </pic:nvPicPr>
                  <pic:blipFill>
                    <a:blip r:embed="rId26"/>
                    <a:stretch>
                      <a:fillRect/>
                    </a:stretch>
                  </pic:blipFill>
                  <pic:spPr>
                    <a:xfrm>
                      <a:off x="0" y="0"/>
                      <a:ext cx="6120130" cy="1664970"/>
                    </a:xfrm>
                    <a:prstGeom prst="rect">
                      <a:avLst/>
                    </a:prstGeom>
                  </pic:spPr>
                </pic:pic>
              </a:graphicData>
            </a:graphic>
          </wp:inline>
        </w:drawing>
      </w:r>
    </w:p>
    <w:p w14:paraId="25C1EE68" w14:textId="77777777" w:rsidR="002B2CF1" w:rsidRDefault="002B2CF1" w:rsidP="002B2CF1">
      <w:r>
        <w:t xml:space="preserve">Clicking on </w:t>
      </w:r>
      <w:r>
        <w:rPr>
          <w:b/>
          <w:bCs/>
        </w:rPr>
        <w:t>TRIMIT Help</w:t>
      </w:r>
      <w:r>
        <w:t xml:space="preserve"> will forward you to </w:t>
      </w:r>
      <w:hyperlink r:id="rId27" w:history="1">
        <w:r w:rsidRPr="00D317D0">
          <w:rPr>
            <w:rStyle w:val="Hyperlink"/>
          </w:rPr>
          <w:t>https://my.trimit.com/</w:t>
        </w:r>
      </w:hyperlink>
      <w:r>
        <w:t>.</w:t>
      </w:r>
    </w:p>
    <w:p w14:paraId="1BE3E1CD" w14:textId="77777777" w:rsidR="002B2CF1" w:rsidRDefault="002B2CF1" w:rsidP="002B2CF1">
      <w:r>
        <w:t xml:space="preserve">You can use the </w:t>
      </w:r>
      <w:r>
        <w:rPr>
          <w:b/>
          <w:bCs/>
        </w:rPr>
        <w:t>AI Chat</w:t>
      </w:r>
      <w:r>
        <w:t xml:space="preserve"> to ask a question, which will answer based on our published White Papers.</w:t>
      </w:r>
    </w:p>
    <w:p w14:paraId="105A3D08" w14:textId="77777777" w:rsidR="002B2CF1" w:rsidRDefault="002B2CF1" w:rsidP="002B2CF1">
      <w:r>
        <w:rPr>
          <w:noProof/>
        </w:rPr>
        <w:drawing>
          <wp:inline distT="0" distB="0" distL="0" distR="0" wp14:anchorId="3B715B77" wp14:editId="06CEB562">
            <wp:extent cx="4305300" cy="2478294"/>
            <wp:effectExtent l="0" t="0" r="0" b="0"/>
            <wp:docPr id="1027850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5001" name="Picture 1" descr="A screenshot of a computer&#10;&#10;AI-generated content may be incorrect."/>
                    <pic:cNvPicPr/>
                  </pic:nvPicPr>
                  <pic:blipFill>
                    <a:blip r:embed="rId28"/>
                    <a:stretch>
                      <a:fillRect/>
                    </a:stretch>
                  </pic:blipFill>
                  <pic:spPr>
                    <a:xfrm>
                      <a:off x="0" y="0"/>
                      <a:ext cx="4319386" cy="2486403"/>
                    </a:xfrm>
                    <a:prstGeom prst="rect">
                      <a:avLst/>
                    </a:prstGeom>
                  </pic:spPr>
                </pic:pic>
              </a:graphicData>
            </a:graphic>
          </wp:inline>
        </w:drawing>
      </w:r>
    </w:p>
    <w:p w14:paraId="08F5E38D" w14:textId="77777777" w:rsidR="00E65D60" w:rsidRDefault="00E65D60">
      <w:pPr>
        <w:spacing w:line="240" w:lineRule="auto"/>
      </w:pPr>
      <w:r>
        <w:br w:type="page"/>
      </w:r>
    </w:p>
    <w:p w14:paraId="04EC5947" w14:textId="4C879898" w:rsidR="00E65D60" w:rsidRDefault="00E65D60" w:rsidP="00E65D60">
      <w:r>
        <w:lastRenderedPageBreak/>
        <w:t xml:space="preserve">Or you can go to </w:t>
      </w:r>
      <w:r>
        <w:rPr>
          <w:b/>
          <w:bCs/>
          <w:i/>
          <w:iCs/>
        </w:rPr>
        <w:t>Product, Documentation</w:t>
      </w:r>
      <w:r>
        <w:t xml:space="preserve"> to view the content of any published White Paper based on the Filters you enter.</w:t>
      </w:r>
    </w:p>
    <w:p w14:paraId="7A29A7B2" w14:textId="77777777" w:rsidR="00E65D60" w:rsidRDefault="00E65D60" w:rsidP="00E65D60">
      <w:r>
        <w:rPr>
          <w:noProof/>
        </w:rPr>
        <w:drawing>
          <wp:inline distT="0" distB="0" distL="0" distR="0" wp14:anchorId="37464473" wp14:editId="1DBCCE6A">
            <wp:extent cx="6120130" cy="2091055"/>
            <wp:effectExtent l="0" t="0" r="0" b="4445"/>
            <wp:docPr id="340335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35970" name=""/>
                    <pic:cNvPicPr/>
                  </pic:nvPicPr>
                  <pic:blipFill>
                    <a:blip r:embed="rId29"/>
                    <a:stretch>
                      <a:fillRect/>
                    </a:stretch>
                  </pic:blipFill>
                  <pic:spPr>
                    <a:xfrm>
                      <a:off x="0" y="0"/>
                      <a:ext cx="6120130" cy="2091055"/>
                    </a:xfrm>
                    <a:prstGeom prst="rect">
                      <a:avLst/>
                    </a:prstGeom>
                  </pic:spPr>
                </pic:pic>
              </a:graphicData>
            </a:graphic>
          </wp:inline>
        </w:drawing>
      </w:r>
    </w:p>
    <w:p w14:paraId="2B134CA1" w14:textId="77777777" w:rsidR="00E65D60" w:rsidRPr="00D34193" w:rsidRDefault="00E65D60" w:rsidP="00E65D60">
      <w:r>
        <w:t xml:space="preserve">Drill-down option for </w:t>
      </w:r>
      <w:r>
        <w:rPr>
          <w:b/>
          <w:bCs/>
          <w:i/>
          <w:iCs/>
        </w:rPr>
        <w:t>Product</w:t>
      </w:r>
      <w:r>
        <w:t xml:space="preserve"> depends on your origin (Customer, Partner, Employee).</w:t>
      </w:r>
    </w:p>
    <w:p w14:paraId="1E6F84CC" w14:textId="77777777" w:rsidR="00E65D60" w:rsidRDefault="00E65D60" w:rsidP="00E65D60">
      <w:r>
        <w:rPr>
          <w:noProof/>
        </w:rPr>
        <w:drawing>
          <wp:inline distT="0" distB="0" distL="0" distR="0" wp14:anchorId="6F477BCA" wp14:editId="2464F8EF">
            <wp:extent cx="6120130" cy="2818130"/>
            <wp:effectExtent l="0" t="0" r="0" b="1270"/>
            <wp:docPr id="174095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952169" name=""/>
                    <pic:cNvPicPr/>
                  </pic:nvPicPr>
                  <pic:blipFill>
                    <a:blip r:embed="rId30"/>
                    <a:stretch>
                      <a:fillRect/>
                    </a:stretch>
                  </pic:blipFill>
                  <pic:spPr>
                    <a:xfrm>
                      <a:off x="0" y="0"/>
                      <a:ext cx="6120130" cy="2818130"/>
                    </a:xfrm>
                    <a:prstGeom prst="rect">
                      <a:avLst/>
                    </a:prstGeom>
                  </pic:spPr>
                </pic:pic>
              </a:graphicData>
            </a:graphic>
          </wp:inline>
        </w:drawing>
      </w:r>
    </w:p>
    <w:p w14:paraId="263B03D8" w14:textId="4CBDD8CA" w:rsidR="00E65D60" w:rsidRDefault="00E65D60">
      <w:pPr>
        <w:spacing w:line="240" w:lineRule="auto"/>
      </w:pPr>
      <w:r>
        <w:br w:type="page"/>
      </w:r>
    </w:p>
    <w:p w14:paraId="53BFA5A6" w14:textId="77777777" w:rsidR="00AF71BE" w:rsidRPr="00441C87" w:rsidRDefault="00AF71BE" w:rsidP="00AF71BE">
      <w:pPr>
        <w:pStyle w:val="Heading1"/>
      </w:pPr>
      <w:bookmarkStart w:id="34" w:name="_Toc225168691"/>
      <w:r w:rsidRPr="003B3663">
        <w:lastRenderedPageBreak/>
        <w:t>TRIMIT License file</w:t>
      </w:r>
      <w:bookmarkEnd w:id="31"/>
      <w:bookmarkEnd w:id="34"/>
    </w:p>
    <w:p w14:paraId="53BFA5A7" w14:textId="03DE2680" w:rsidR="00AF71BE" w:rsidRPr="00441C87" w:rsidRDefault="00AF71BE" w:rsidP="00AF71BE">
      <w:r w:rsidRPr="00441C87">
        <w:t xml:space="preserve">The TRIMIT License file is necessary for Customer </w:t>
      </w:r>
      <w:r w:rsidR="00DB0BCD" w:rsidRPr="00441C87">
        <w:t>Installations and</w:t>
      </w:r>
      <w:r w:rsidRPr="00441C87">
        <w:t xml:space="preserve"> works togethe</w:t>
      </w:r>
      <w:r>
        <w:t xml:space="preserve">r with the </w:t>
      </w:r>
      <w:r w:rsidR="00896385">
        <w:t>Dynamics 365 Business Central</w:t>
      </w:r>
      <w:r>
        <w:t xml:space="preserve"> License file. You can </w:t>
      </w:r>
      <w:r w:rsidRPr="00441C87">
        <w:t xml:space="preserve">download </w:t>
      </w:r>
      <w:r>
        <w:t xml:space="preserve">the </w:t>
      </w:r>
      <w:r w:rsidRPr="006F4B28">
        <w:rPr>
          <w:b/>
        </w:rPr>
        <w:t xml:space="preserve">TRIMIT License File </w:t>
      </w:r>
      <w:r w:rsidRPr="00441C87">
        <w:t xml:space="preserve">from </w:t>
      </w:r>
      <w:r w:rsidR="00EC5F87">
        <w:t>MyTRIMIT</w:t>
      </w:r>
      <w:r w:rsidRPr="00441C87">
        <w:t xml:space="preserve"> </w:t>
      </w:r>
      <w:hyperlink r:id="rId31" w:history="1">
        <w:r w:rsidR="00EC5F87" w:rsidRPr="00441C87">
          <w:rPr>
            <w:rStyle w:val="Hyperlink"/>
          </w:rPr>
          <w:t>here</w:t>
        </w:r>
      </w:hyperlink>
      <w:r>
        <w:t xml:space="preserve"> based on the order you placed for TRIMIT.</w:t>
      </w:r>
    </w:p>
    <w:p w14:paraId="53BFA5A8" w14:textId="77777777" w:rsidR="00AF71BE" w:rsidRPr="00441C87" w:rsidRDefault="00AF71BE" w:rsidP="00AF71BE">
      <w:pPr>
        <w:pStyle w:val="Heading3"/>
      </w:pPr>
      <w:bookmarkStart w:id="35" w:name="_Toc404870432"/>
      <w:bookmarkStart w:id="36" w:name="_Toc225168692"/>
      <w:r w:rsidRPr="00441C87">
        <w:t>Preconditions</w:t>
      </w:r>
      <w:bookmarkEnd w:id="35"/>
      <w:bookmarkEnd w:id="36"/>
    </w:p>
    <w:p w14:paraId="53BFA5A9" w14:textId="124C8CC6" w:rsidR="00AF71BE" w:rsidRPr="00441C87" w:rsidRDefault="00AF71BE" w:rsidP="00AF71BE">
      <w:pPr>
        <w:pStyle w:val="ListParagraph"/>
        <w:numPr>
          <w:ilvl w:val="0"/>
          <w:numId w:val="27"/>
        </w:numPr>
        <w:spacing w:line="240" w:lineRule="auto"/>
      </w:pPr>
      <w:r w:rsidRPr="008706EF">
        <w:rPr>
          <w:b/>
          <w:bCs/>
        </w:rPr>
        <w:t xml:space="preserve">TRIMIT </w:t>
      </w:r>
      <w:r w:rsidR="00D20A7D">
        <w:rPr>
          <w:b/>
          <w:bCs/>
        </w:rPr>
        <w:t>26.1</w:t>
      </w:r>
      <w:r w:rsidR="008706EF">
        <w:t xml:space="preserve"> </w:t>
      </w:r>
      <w:r w:rsidRPr="00441C87">
        <w:t>is installed on the Database</w:t>
      </w:r>
      <w:r w:rsidR="00880AFB">
        <w:t>.</w:t>
      </w:r>
    </w:p>
    <w:p w14:paraId="53BFA5AA" w14:textId="54B9D017" w:rsidR="00AF71BE" w:rsidRPr="00441C87" w:rsidRDefault="00AF71BE" w:rsidP="00AF71BE">
      <w:pPr>
        <w:pStyle w:val="ListParagraph"/>
        <w:numPr>
          <w:ilvl w:val="0"/>
          <w:numId w:val="27"/>
        </w:numPr>
        <w:spacing w:line="240" w:lineRule="auto"/>
      </w:pPr>
      <w:r w:rsidRPr="00441C87">
        <w:t>The</w:t>
      </w:r>
      <w:r>
        <w:t xml:space="preserve"> </w:t>
      </w:r>
      <w:r>
        <w:rPr>
          <w:b/>
        </w:rPr>
        <w:t>TRIMIT License File</w:t>
      </w:r>
      <w:r w:rsidRPr="00441C87">
        <w:t xml:space="preserve"> is placed on the network and can be accessed.</w:t>
      </w:r>
    </w:p>
    <w:p w14:paraId="53BFA5AB" w14:textId="77777777" w:rsidR="00AF71BE" w:rsidRPr="00441C87" w:rsidRDefault="00AF71BE" w:rsidP="00AF71BE">
      <w:pPr>
        <w:pStyle w:val="Heading3"/>
      </w:pPr>
      <w:bookmarkStart w:id="37" w:name="_Toc404870433"/>
      <w:bookmarkStart w:id="38" w:name="_Toc225168693"/>
      <w:r w:rsidRPr="00441C87">
        <w:t>Procedure</w:t>
      </w:r>
      <w:bookmarkEnd w:id="37"/>
      <w:bookmarkEnd w:id="38"/>
    </w:p>
    <w:p w14:paraId="1E58F621" w14:textId="51B1D932" w:rsidR="006B7658" w:rsidRPr="003C3CAB" w:rsidRDefault="003B3663" w:rsidP="003C3CAB">
      <w:pPr>
        <w:spacing w:line="240" w:lineRule="auto"/>
        <w:ind w:left="360"/>
      </w:pPr>
      <w:r>
        <w:t>Open the Client and</w:t>
      </w:r>
      <w:r w:rsidR="003C3CAB">
        <w:t xml:space="preserve"> click </w:t>
      </w:r>
      <w:r w:rsidR="00FD37DF">
        <w:rPr>
          <w:b/>
        </w:rPr>
        <w:t>Search</w:t>
      </w:r>
      <w:r w:rsidR="003C3CAB">
        <w:rPr>
          <w:b/>
        </w:rPr>
        <w:t xml:space="preserve"> </w:t>
      </w:r>
      <w:r w:rsidR="003C3CAB">
        <w:t xml:space="preserve">to find the </w:t>
      </w:r>
      <w:r w:rsidR="003C3CAB">
        <w:rPr>
          <w:b/>
          <w:i/>
        </w:rPr>
        <w:t>Basic Setup</w:t>
      </w:r>
      <w:r w:rsidR="003C3CAB">
        <w:t xml:space="preserve">, click </w:t>
      </w:r>
      <w:r w:rsidR="003C3CAB">
        <w:rPr>
          <w:b/>
          <w:i/>
        </w:rPr>
        <w:t>Import TRIMIT License File</w:t>
      </w:r>
      <w:r w:rsidR="003C3CAB">
        <w:t xml:space="preserve"> </w:t>
      </w:r>
    </w:p>
    <w:p w14:paraId="54C90488" w14:textId="478FAA0B" w:rsidR="006B7658" w:rsidRDefault="00E65D60" w:rsidP="006B7658">
      <w:pPr>
        <w:spacing w:line="240" w:lineRule="auto"/>
        <w:ind w:firstLine="360"/>
      </w:pPr>
      <w:r>
        <w:rPr>
          <w:noProof/>
        </w:rPr>
        <w:drawing>
          <wp:inline distT="0" distB="0" distL="0" distR="0" wp14:anchorId="6D7B46B4" wp14:editId="39E19C8D">
            <wp:extent cx="5894906" cy="1807983"/>
            <wp:effectExtent l="0" t="0" r="0" b="1905"/>
            <wp:docPr id="116277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73676" name=""/>
                    <pic:cNvPicPr/>
                  </pic:nvPicPr>
                  <pic:blipFill>
                    <a:blip r:embed="rId32"/>
                    <a:stretch>
                      <a:fillRect/>
                    </a:stretch>
                  </pic:blipFill>
                  <pic:spPr>
                    <a:xfrm>
                      <a:off x="0" y="0"/>
                      <a:ext cx="5900208" cy="1809609"/>
                    </a:xfrm>
                    <a:prstGeom prst="rect">
                      <a:avLst/>
                    </a:prstGeom>
                  </pic:spPr>
                </pic:pic>
              </a:graphicData>
            </a:graphic>
          </wp:inline>
        </w:drawing>
      </w:r>
    </w:p>
    <w:p w14:paraId="3630159E" w14:textId="77777777" w:rsidR="00EC5F87" w:rsidRDefault="00EC5F87" w:rsidP="00EC5F87">
      <w:pPr>
        <w:spacing w:line="240" w:lineRule="auto"/>
        <w:ind w:left="360"/>
      </w:pPr>
      <w:r>
        <w:t>Now you can upload the TRIMIT License File:</w:t>
      </w:r>
    </w:p>
    <w:p w14:paraId="6DBA2790" w14:textId="77777777" w:rsidR="00EC5F87" w:rsidRDefault="00EC5F87" w:rsidP="00EC5F87">
      <w:pPr>
        <w:spacing w:line="240" w:lineRule="auto"/>
        <w:ind w:left="360"/>
      </w:pPr>
      <w:r>
        <w:rPr>
          <w:noProof/>
        </w:rPr>
        <w:drawing>
          <wp:inline distT="0" distB="0" distL="0" distR="0" wp14:anchorId="2C3E8B12" wp14:editId="7669F785">
            <wp:extent cx="3230880" cy="2132497"/>
            <wp:effectExtent l="0" t="0" r="7620" b="1270"/>
            <wp:docPr id="11828597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59748" name="Picture 1" descr="A screenshot of a computer&#10;&#10;Description automatically generated"/>
                    <pic:cNvPicPr/>
                  </pic:nvPicPr>
                  <pic:blipFill>
                    <a:blip r:embed="rId33"/>
                    <a:stretch>
                      <a:fillRect/>
                    </a:stretch>
                  </pic:blipFill>
                  <pic:spPr>
                    <a:xfrm>
                      <a:off x="0" y="0"/>
                      <a:ext cx="3237668" cy="2136977"/>
                    </a:xfrm>
                    <a:prstGeom prst="rect">
                      <a:avLst/>
                    </a:prstGeom>
                  </pic:spPr>
                </pic:pic>
              </a:graphicData>
            </a:graphic>
          </wp:inline>
        </w:drawing>
      </w:r>
    </w:p>
    <w:p w14:paraId="198C9F00" w14:textId="77777777" w:rsidR="00EC5F87" w:rsidRPr="003200CA" w:rsidRDefault="00EC5F87" w:rsidP="00EC5F87">
      <w:pPr>
        <w:spacing w:line="240" w:lineRule="auto"/>
        <w:ind w:left="360"/>
      </w:pPr>
      <w:r>
        <w:t xml:space="preserve">Via </w:t>
      </w:r>
      <w:r>
        <w:rPr>
          <w:b/>
          <w:bCs/>
          <w:i/>
          <w:iCs/>
        </w:rPr>
        <w:t>Actions, View TRIMIT License</w:t>
      </w:r>
      <w:r>
        <w:t xml:space="preserve"> you are able to see the content of the TRIMIT License, and check if it is OK, based on the Order you placed on MyTRIMIT.</w:t>
      </w:r>
    </w:p>
    <w:p w14:paraId="42BC74D4" w14:textId="219EDE55" w:rsidR="00EC5F87" w:rsidRDefault="00E65D60" w:rsidP="00EC5F87">
      <w:pPr>
        <w:spacing w:line="240" w:lineRule="auto"/>
        <w:ind w:left="360"/>
        <w:rPr>
          <w:b/>
          <w:bCs/>
          <w:i/>
          <w:iCs/>
        </w:rPr>
      </w:pPr>
      <w:r>
        <w:rPr>
          <w:noProof/>
        </w:rPr>
        <w:drawing>
          <wp:inline distT="0" distB="0" distL="0" distR="0" wp14:anchorId="66C41A2D" wp14:editId="0C2D0C23">
            <wp:extent cx="3955123" cy="2316681"/>
            <wp:effectExtent l="0" t="0" r="7620" b="7620"/>
            <wp:docPr id="997890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90560" name=""/>
                    <pic:cNvPicPr/>
                  </pic:nvPicPr>
                  <pic:blipFill>
                    <a:blip r:embed="rId34"/>
                    <a:stretch>
                      <a:fillRect/>
                    </a:stretch>
                  </pic:blipFill>
                  <pic:spPr>
                    <a:xfrm>
                      <a:off x="0" y="0"/>
                      <a:ext cx="3955123" cy="2316681"/>
                    </a:xfrm>
                    <a:prstGeom prst="rect">
                      <a:avLst/>
                    </a:prstGeom>
                  </pic:spPr>
                </pic:pic>
              </a:graphicData>
            </a:graphic>
          </wp:inline>
        </w:drawing>
      </w:r>
    </w:p>
    <w:p w14:paraId="52DABAD6" w14:textId="77777777" w:rsidR="00EC5F87" w:rsidRPr="003200CA" w:rsidRDefault="00EC5F87" w:rsidP="00EC5F87">
      <w:pPr>
        <w:spacing w:line="240" w:lineRule="auto"/>
        <w:ind w:left="360"/>
        <w:rPr>
          <w:b/>
          <w:bCs/>
          <w:i/>
          <w:iCs/>
        </w:rPr>
      </w:pPr>
      <w:r>
        <w:rPr>
          <w:noProof/>
        </w:rPr>
        <w:lastRenderedPageBreak/>
        <w:drawing>
          <wp:inline distT="0" distB="0" distL="0" distR="0" wp14:anchorId="021A16A3" wp14:editId="3DE318FF">
            <wp:extent cx="6120130" cy="3722370"/>
            <wp:effectExtent l="0" t="0" r="0" b="0"/>
            <wp:docPr id="19973392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339274" name="Picture 1" descr="A screenshot of a computer&#10;&#10;Description automatically generated"/>
                    <pic:cNvPicPr/>
                  </pic:nvPicPr>
                  <pic:blipFill>
                    <a:blip r:embed="rId35"/>
                    <a:stretch>
                      <a:fillRect/>
                    </a:stretch>
                  </pic:blipFill>
                  <pic:spPr>
                    <a:xfrm>
                      <a:off x="0" y="0"/>
                      <a:ext cx="6120130" cy="3722370"/>
                    </a:xfrm>
                    <a:prstGeom prst="rect">
                      <a:avLst/>
                    </a:prstGeom>
                  </pic:spPr>
                </pic:pic>
              </a:graphicData>
            </a:graphic>
          </wp:inline>
        </w:drawing>
      </w:r>
    </w:p>
    <w:p w14:paraId="4B9CFD4A" w14:textId="77777777" w:rsidR="00EC5F87" w:rsidRDefault="00EC5F87" w:rsidP="00EC5F87">
      <w:pPr>
        <w:spacing w:line="240" w:lineRule="auto"/>
        <w:ind w:left="360"/>
      </w:pPr>
      <w:r>
        <w:t>Besides importing the TRIMIT License, you also need to Assign it to the right Companies, especially when working with TRIMIT Intercompany.</w:t>
      </w:r>
    </w:p>
    <w:p w14:paraId="60ADCDF5" w14:textId="77777777" w:rsidR="00EC5F87" w:rsidRDefault="00EC5F87" w:rsidP="00EC5F87">
      <w:pPr>
        <w:spacing w:line="240" w:lineRule="auto"/>
        <w:ind w:left="360"/>
      </w:pPr>
      <w:r>
        <w:t xml:space="preserve">This can be done via </w:t>
      </w:r>
      <w:r>
        <w:rPr>
          <w:b/>
          <w:bCs/>
          <w:i/>
          <w:iCs/>
        </w:rPr>
        <w:t>Actions, Choose License/Company</w:t>
      </w:r>
      <w:r>
        <w:t>.</w:t>
      </w:r>
    </w:p>
    <w:p w14:paraId="06C31430" w14:textId="602D8C98" w:rsidR="00EC5F87" w:rsidRPr="009B4DB1" w:rsidRDefault="00E65D60" w:rsidP="00EC5F87">
      <w:pPr>
        <w:spacing w:line="240" w:lineRule="auto"/>
        <w:ind w:left="360"/>
      </w:pPr>
      <w:r>
        <w:rPr>
          <w:noProof/>
        </w:rPr>
        <w:drawing>
          <wp:inline distT="0" distB="0" distL="0" distR="0" wp14:anchorId="4E778812" wp14:editId="5AAC071C">
            <wp:extent cx="3955123" cy="2316681"/>
            <wp:effectExtent l="0" t="0" r="7620" b="7620"/>
            <wp:docPr id="1383821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21565" name=""/>
                    <pic:cNvPicPr/>
                  </pic:nvPicPr>
                  <pic:blipFill>
                    <a:blip r:embed="rId36"/>
                    <a:stretch>
                      <a:fillRect/>
                    </a:stretch>
                  </pic:blipFill>
                  <pic:spPr>
                    <a:xfrm>
                      <a:off x="0" y="0"/>
                      <a:ext cx="3955123" cy="2316681"/>
                    </a:xfrm>
                    <a:prstGeom prst="rect">
                      <a:avLst/>
                    </a:prstGeom>
                  </pic:spPr>
                </pic:pic>
              </a:graphicData>
            </a:graphic>
          </wp:inline>
        </w:drawing>
      </w:r>
    </w:p>
    <w:p w14:paraId="04EA234C" w14:textId="77777777" w:rsidR="00EC5F87" w:rsidRDefault="00EC5F87" w:rsidP="00EC5F87">
      <w:pPr>
        <w:spacing w:line="240" w:lineRule="auto"/>
        <w:ind w:left="360"/>
      </w:pPr>
      <w:r>
        <w:rPr>
          <w:noProof/>
        </w:rPr>
        <w:drawing>
          <wp:inline distT="0" distB="0" distL="0" distR="0" wp14:anchorId="183958F7" wp14:editId="054960C6">
            <wp:extent cx="4765617" cy="2133600"/>
            <wp:effectExtent l="0" t="0" r="0" b="0"/>
            <wp:docPr id="13973953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95385" name="Picture 1" descr="A screenshot of a computer&#10;&#10;Description automatically generated"/>
                    <pic:cNvPicPr/>
                  </pic:nvPicPr>
                  <pic:blipFill>
                    <a:blip r:embed="rId37"/>
                    <a:stretch>
                      <a:fillRect/>
                    </a:stretch>
                  </pic:blipFill>
                  <pic:spPr>
                    <a:xfrm>
                      <a:off x="0" y="0"/>
                      <a:ext cx="4790268" cy="2144636"/>
                    </a:xfrm>
                    <a:prstGeom prst="rect">
                      <a:avLst/>
                    </a:prstGeom>
                  </pic:spPr>
                </pic:pic>
              </a:graphicData>
            </a:graphic>
          </wp:inline>
        </w:drawing>
      </w:r>
      <w:r>
        <w:t xml:space="preserve"> </w:t>
      </w:r>
    </w:p>
    <w:p w14:paraId="53BFA5AE" w14:textId="77777777" w:rsidR="00AF71BE" w:rsidRPr="00441C87" w:rsidRDefault="00AF71BE" w:rsidP="00AF71BE"/>
    <w:p w14:paraId="53BFA5AF" w14:textId="77777777" w:rsidR="00AF71BE" w:rsidRPr="00441C87" w:rsidRDefault="00AF71BE" w:rsidP="00AF71BE">
      <w:pPr>
        <w:rPr>
          <w:b/>
          <w:i/>
        </w:rPr>
      </w:pPr>
      <w:r w:rsidRPr="00441C87">
        <w:rPr>
          <w:b/>
          <w:i/>
        </w:rPr>
        <w:t>The TRIMIT License file is now installed.</w:t>
      </w:r>
    </w:p>
    <w:p w14:paraId="2431C06D" w14:textId="4B35F8A3" w:rsidR="00262FCD" w:rsidRDefault="00B52D4B" w:rsidP="00B52D4B">
      <w:pPr>
        <w:pStyle w:val="Heading1"/>
      </w:pPr>
      <w:bookmarkStart w:id="39" w:name="_API_Service_URL"/>
      <w:bookmarkStart w:id="40" w:name="_Toc225168694"/>
      <w:bookmarkEnd w:id="39"/>
      <w:r w:rsidRPr="00CE0926">
        <w:lastRenderedPageBreak/>
        <w:t>API Service URL</w:t>
      </w:r>
      <w:bookmarkEnd w:id="40"/>
    </w:p>
    <w:p w14:paraId="4AE370D6" w14:textId="13CB7BA0" w:rsidR="00CE0926" w:rsidRDefault="00CE0926" w:rsidP="00B52D4B">
      <w:r>
        <w:t xml:space="preserve">When installing the </w:t>
      </w:r>
      <w:r>
        <w:rPr>
          <w:b/>
          <w:bCs/>
        </w:rPr>
        <w:t xml:space="preserve">TRIMIT </w:t>
      </w:r>
      <w:r w:rsidR="00F2798C">
        <w:t>A</w:t>
      </w:r>
      <w:r>
        <w:t xml:space="preserve">pp, the </w:t>
      </w:r>
      <w:r>
        <w:rPr>
          <w:b/>
          <w:bCs/>
        </w:rPr>
        <w:t xml:space="preserve">API Service URL </w:t>
      </w:r>
      <w:r>
        <w:t xml:space="preserve">in the </w:t>
      </w:r>
      <w:r>
        <w:rPr>
          <w:b/>
          <w:bCs/>
        </w:rPr>
        <w:t xml:space="preserve">Basic Setup </w:t>
      </w:r>
      <w:r>
        <w:t>will automatically be filled with:</w:t>
      </w:r>
    </w:p>
    <w:p w14:paraId="0962B440" w14:textId="2F85E794" w:rsidR="00CE0926" w:rsidRDefault="00CE0926" w:rsidP="00CE0926">
      <w:pPr>
        <w:rPr>
          <w:b/>
          <w:bCs/>
        </w:rPr>
      </w:pPr>
      <w:r w:rsidRPr="00B52D4B">
        <w:rPr>
          <w:b/>
          <w:bCs/>
        </w:rPr>
        <w:t>http:/</w:t>
      </w:r>
      <w:r w:rsidR="00764E3D">
        <w:rPr>
          <w:b/>
          <w:bCs/>
        </w:rPr>
        <w:t>/</w:t>
      </w:r>
      <w:r w:rsidRPr="00B52D4B">
        <w:rPr>
          <w:b/>
          <w:bCs/>
        </w:rPr>
        <w:t>appservices.trimit.com</w:t>
      </w:r>
    </w:p>
    <w:p w14:paraId="769E05E0" w14:textId="188C370E" w:rsidR="00142767" w:rsidRDefault="00EC5F87" w:rsidP="00B52D4B">
      <w:r>
        <w:rPr>
          <w:noProof/>
        </w:rPr>
        <w:drawing>
          <wp:inline distT="0" distB="0" distL="0" distR="0" wp14:anchorId="5628BFFE" wp14:editId="5D8531F5">
            <wp:extent cx="6120130" cy="1280795"/>
            <wp:effectExtent l="0" t="0" r="0" b="0"/>
            <wp:docPr id="11655475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547516" name="Picture 1" descr="A screenshot of a computer&#10;&#10;AI-generated content may be incorrect."/>
                    <pic:cNvPicPr/>
                  </pic:nvPicPr>
                  <pic:blipFill>
                    <a:blip r:embed="rId38"/>
                    <a:stretch>
                      <a:fillRect/>
                    </a:stretch>
                  </pic:blipFill>
                  <pic:spPr>
                    <a:xfrm>
                      <a:off x="0" y="0"/>
                      <a:ext cx="6120130" cy="1280795"/>
                    </a:xfrm>
                    <a:prstGeom prst="rect">
                      <a:avLst/>
                    </a:prstGeom>
                  </pic:spPr>
                </pic:pic>
              </a:graphicData>
            </a:graphic>
          </wp:inline>
        </w:drawing>
      </w:r>
    </w:p>
    <w:p w14:paraId="1C4FA424" w14:textId="622E8B00" w:rsidR="00B52D4B" w:rsidRDefault="002A2BD5" w:rsidP="00B52D4B">
      <w:r>
        <w:t>The</w:t>
      </w:r>
      <w:r w:rsidR="00B52D4B">
        <w:t xml:space="preserve"> </w:t>
      </w:r>
      <w:r w:rsidR="00B52D4B">
        <w:rPr>
          <w:b/>
          <w:bCs/>
        </w:rPr>
        <w:t xml:space="preserve">API Service Token </w:t>
      </w:r>
      <w:r w:rsidR="00B52D4B">
        <w:t>will be filled automatically by the system</w:t>
      </w:r>
      <w:r>
        <w:t xml:space="preserve"> when needed</w:t>
      </w:r>
      <w:r w:rsidR="00486DDF">
        <w:t xml:space="preserve"> if the </w:t>
      </w:r>
      <w:r w:rsidR="00486DDF">
        <w:rPr>
          <w:b/>
          <w:bCs/>
        </w:rPr>
        <w:t xml:space="preserve">API Service URL </w:t>
      </w:r>
      <w:r w:rsidR="00486DDF">
        <w:t>is filled</w:t>
      </w:r>
      <w:r w:rsidR="009B08A9">
        <w:t xml:space="preserve"> will </w:t>
      </w:r>
      <w:hyperlink r:id="rId39" w:history="1">
        <w:r w:rsidR="000A7DC2" w:rsidRPr="00BE64EA">
          <w:rPr>
            <w:rStyle w:val="Hyperlink"/>
            <w:b/>
            <w:bCs/>
          </w:rPr>
          <w:t>http://appservices.trimit.com</w:t>
        </w:r>
      </w:hyperlink>
      <w:r w:rsidR="000A7DC2">
        <w:t>. This might be the case for resizing pictures.</w:t>
      </w:r>
    </w:p>
    <w:p w14:paraId="53BFA5B1" w14:textId="591E0FA9" w:rsidR="00AF71BE" w:rsidRPr="00441C87" w:rsidRDefault="00AF71BE" w:rsidP="00AF71BE">
      <w:pPr>
        <w:pStyle w:val="Heading1"/>
      </w:pPr>
      <w:bookmarkStart w:id="41" w:name="_Toc404870434"/>
      <w:bookmarkStart w:id="42" w:name="_Toc225168695"/>
      <w:r w:rsidRPr="00441C87">
        <w:t>Demo Company</w:t>
      </w:r>
      <w:bookmarkEnd w:id="41"/>
      <w:bookmarkEnd w:id="42"/>
    </w:p>
    <w:p w14:paraId="67F91FD3" w14:textId="6ACCC19F" w:rsidR="00D66673" w:rsidRDefault="00D66673" w:rsidP="00D66673">
      <w:pPr>
        <w:pStyle w:val="Heading2"/>
        <w:rPr>
          <w:lang w:val="en-GB"/>
        </w:rPr>
      </w:pPr>
      <w:bookmarkStart w:id="43" w:name="_Installation_Process_for"/>
      <w:bookmarkStart w:id="44" w:name="_Toc225168696"/>
      <w:bookmarkEnd w:id="43"/>
      <w:r>
        <w:rPr>
          <w:lang w:val="en-GB"/>
        </w:rPr>
        <w:t xml:space="preserve">Installation </w:t>
      </w:r>
      <w:r w:rsidR="00D525E5">
        <w:rPr>
          <w:lang w:val="en-GB"/>
        </w:rPr>
        <w:t xml:space="preserve">Demo Data </w:t>
      </w:r>
      <w:r>
        <w:rPr>
          <w:lang w:val="en-GB"/>
        </w:rPr>
        <w:t>Process for Demo Purposes</w:t>
      </w:r>
      <w:bookmarkEnd w:id="44"/>
    </w:p>
    <w:p w14:paraId="5B46C53B" w14:textId="5DF33B6B" w:rsidR="00D66673" w:rsidRPr="00AE371D" w:rsidRDefault="00D66673" w:rsidP="00D66673">
      <w:pPr>
        <w:pStyle w:val="ListParagraph"/>
        <w:numPr>
          <w:ilvl w:val="0"/>
          <w:numId w:val="37"/>
        </w:numPr>
        <w:rPr>
          <w:lang w:val="en-GB"/>
        </w:rPr>
      </w:pPr>
      <w:r w:rsidRPr="00AE371D">
        <w:rPr>
          <w:lang w:val="en-GB"/>
        </w:rPr>
        <w:t xml:space="preserve">Install </w:t>
      </w:r>
      <w:r>
        <w:rPr>
          <w:lang w:val="en-GB"/>
        </w:rPr>
        <w:t xml:space="preserve">the </w:t>
      </w:r>
      <w:r w:rsidRPr="00771A3C">
        <w:rPr>
          <w:b/>
          <w:bCs/>
          <w:lang w:val="en-GB"/>
        </w:rPr>
        <w:t>localized</w:t>
      </w:r>
      <w:r>
        <w:rPr>
          <w:lang w:val="en-GB"/>
        </w:rPr>
        <w:t xml:space="preserve"> </w:t>
      </w:r>
      <w:r w:rsidRPr="00AE371D">
        <w:rPr>
          <w:lang w:val="en-GB"/>
        </w:rPr>
        <w:t xml:space="preserve">Microsoft Dynamics 365 Business Central </w:t>
      </w:r>
      <w:r w:rsidR="00C9512E">
        <w:rPr>
          <w:lang w:val="en-GB"/>
        </w:rPr>
        <w:t>on-premises</w:t>
      </w:r>
      <w:r w:rsidRPr="00AE371D">
        <w:rPr>
          <w:lang w:val="en-GB"/>
        </w:rPr>
        <w:t xml:space="preserve"> </w:t>
      </w:r>
      <w:r w:rsidR="00D20A7D">
        <w:rPr>
          <w:lang w:val="en-GB"/>
        </w:rPr>
        <w:t>2026 release wave 1</w:t>
      </w:r>
      <w:r w:rsidR="00C34253" w:rsidRPr="005B21E8">
        <w:rPr>
          <w:lang w:val="en-GB"/>
        </w:rPr>
        <w:t xml:space="preserve">, </w:t>
      </w:r>
      <w:r w:rsidR="00620410">
        <w:rPr>
          <w:lang w:val="en-GB"/>
        </w:rPr>
        <w:t xml:space="preserve">with </w:t>
      </w:r>
      <w:r w:rsidR="0061515F" w:rsidRPr="0061515F">
        <w:rPr>
          <w:b/>
          <w:bCs/>
          <w:color w:val="FF0000"/>
          <w:lang w:val="en-GB"/>
        </w:rPr>
        <w:t>at least</w:t>
      </w:r>
      <w:r w:rsidR="0061515F" w:rsidRPr="0061515F">
        <w:rPr>
          <w:color w:val="FF0000"/>
          <w:lang w:val="en-GB"/>
        </w:rPr>
        <w:t xml:space="preserve"> </w:t>
      </w:r>
      <w:r w:rsidR="00620410" w:rsidRPr="00E10BB7">
        <w:t>Build</w:t>
      </w:r>
      <w:r w:rsidR="00620410" w:rsidRPr="005B21E8">
        <w:rPr>
          <w:b/>
          <w:bCs/>
        </w:rPr>
        <w:t xml:space="preserve"> </w:t>
      </w:r>
      <w:r w:rsidR="00D20A7D">
        <w:rPr>
          <w:b/>
          <w:bCs/>
          <w:color w:val="000000"/>
          <w:lang w:val="en-GB"/>
        </w:rPr>
        <w:t>28.</w:t>
      </w:r>
      <w:r w:rsidR="009E0E59">
        <w:rPr>
          <w:b/>
          <w:bCs/>
          <w:color w:val="000000"/>
          <w:lang w:val="en-GB"/>
        </w:rPr>
        <w:t>0</w:t>
      </w:r>
      <w:r w:rsidR="00A15644">
        <w:rPr>
          <w:b/>
          <w:bCs/>
          <w:color w:val="000000"/>
          <w:lang w:val="en-GB"/>
        </w:rPr>
        <w:t>.XXX</w:t>
      </w:r>
      <w:r w:rsidR="007522F5">
        <w:rPr>
          <w:b/>
          <w:bCs/>
          <w:color w:val="000000"/>
          <w:lang w:val="en-GB"/>
        </w:rPr>
        <w:t>X</w:t>
      </w:r>
      <w:r w:rsidR="00A15644">
        <w:rPr>
          <w:b/>
          <w:bCs/>
          <w:color w:val="000000"/>
          <w:lang w:val="en-GB"/>
        </w:rPr>
        <w:t>X.XX</w:t>
      </w:r>
      <w:r w:rsidR="007522F5">
        <w:rPr>
          <w:b/>
          <w:bCs/>
          <w:color w:val="000000"/>
          <w:lang w:val="en-GB"/>
        </w:rPr>
        <w:t>X</w:t>
      </w:r>
      <w:r w:rsidR="00A15644">
        <w:rPr>
          <w:b/>
          <w:bCs/>
          <w:color w:val="000000"/>
          <w:lang w:val="en-GB"/>
        </w:rPr>
        <w:t>XX</w:t>
      </w:r>
      <w:r w:rsidRPr="005B21E8">
        <w:rPr>
          <w:lang w:val="en-GB"/>
        </w:rPr>
        <w:t>.</w:t>
      </w:r>
      <w:r>
        <w:rPr>
          <w:lang w:val="en-GB"/>
        </w:rPr>
        <w:br/>
      </w:r>
      <w:r w:rsidRPr="00AE371D">
        <w:rPr>
          <w:lang w:val="en-GB"/>
        </w:rPr>
        <w:t>Follow the instructions provided by Microsoft.</w:t>
      </w:r>
    </w:p>
    <w:p w14:paraId="450951A2" w14:textId="0FEB0A7C" w:rsidR="00D66673" w:rsidRPr="009B651A" w:rsidRDefault="00D525E5" w:rsidP="00D66673">
      <w:pPr>
        <w:pStyle w:val="ListParagraph"/>
        <w:numPr>
          <w:ilvl w:val="0"/>
          <w:numId w:val="37"/>
        </w:numPr>
        <w:rPr>
          <w:lang w:val="en-GB"/>
        </w:rPr>
      </w:pPr>
      <w:r w:rsidRPr="009B651A">
        <w:rPr>
          <w:lang w:val="en-GB"/>
        </w:rPr>
        <w:t xml:space="preserve">Make sure, you also import/have the default </w:t>
      </w:r>
      <w:r w:rsidR="00B55583" w:rsidRPr="009B651A">
        <w:rPr>
          <w:lang w:val="en-GB"/>
        </w:rPr>
        <w:t>D</w:t>
      </w:r>
      <w:r w:rsidRPr="009B651A">
        <w:rPr>
          <w:lang w:val="en-GB"/>
        </w:rPr>
        <w:t xml:space="preserve">emo </w:t>
      </w:r>
      <w:r w:rsidR="00B55583" w:rsidRPr="009B651A">
        <w:rPr>
          <w:lang w:val="en-GB"/>
        </w:rPr>
        <w:t>D</w:t>
      </w:r>
      <w:r w:rsidRPr="009B651A">
        <w:rPr>
          <w:lang w:val="en-GB"/>
        </w:rPr>
        <w:t>ata of standard Business Central in the database</w:t>
      </w:r>
      <w:r w:rsidR="00F2798C" w:rsidRPr="009B651A">
        <w:rPr>
          <w:lang w:val="en-GB"/>
        </w:rPr>
        <w:t xml:space="preserve"> (by installing the demo database of BC)</w:t>
      </w:r>
      <w:r w:rsidR="00D66673" w:rsidRPr="009B651A">
        <w:rPr>
          <w:lang w:val="en-GB"/>
        </w:rPr>
        <w:t>.</w:t>
      </w:r>
    </w:p>
    <w:p w14:paraId="49DBBBF0" w14:textId="635F8856" w:rsidR="00D525E5" w:rsidRDefault="00D525E5" w:rsidP="00D66673">
      <w:pPr>
        <w:pStyle w:val="ListParagraph"/>
        <w:numPr>
          <w:ilvl w:val="0"/>
          <w:numId w:val="37"/>
        </w:numPr>
        <w:rPr>
          <w:lang w:val="en-GB"/>
        </w:rPr>
      </w:pPr>
      <w:r>
        <w:rPr>
          <w:lang w:val="en-GB"/>
        </w:rPr>
        <w:t xml:space="preserve">See separate </w:t>
      </w:r>
      <w:r w:rsidR="00302A85" w:rsidRPr="00302A85">
        <w:rPr>
          <w:b/>
          <w:bCs/>
          <w:i/>
          <w:iCs/>
          <w:lang w:val="en-GB"/>
        </w:rPr>
        <w:t>Guide for Creation of TRIMIT Data</w:t>
      </w:r>
    </w:p>
    <w:p w14:paraId="42C2960F" w14:textId="77777777" w:rsidR="003E70B2" w:rsidRPr="003E70B2" w:rsidRDefault="003E70B2" w:rsidP="003E70B2">
      <w:pPr>
        <w:rPr>
          <w:lang w:val="en-GB"/>
        </w:rPr>
      </w:pPr>
      <w:bookmarkStart w:id="45" w:name="_Hlk50028360"/>
    </w:p>
    <w:p w14:paraId="53BFA5B4" w14:textId="50335F8B" w:rsidR="00AF71BE" w:rsidRPr="00441C87" w:rsidRDefault="00AF71BE" w:rsidP="00AF71BE">
      <w:bookmarkStart w:id="46" w:name="_Hlk103690085"/>
      <w:bookmarkEnd w:id="45"/>
      <w:r w:rsidRPr="00441C87">
        <w:t>Th</w:t>
      </w:r>
      <w:r w:rsidR="002A2BD5">
        <w:t>e</w:t>
      </w:r>
      <w:r w:rsidRPr="00441C87">
        <w:t xml:space="preserve"> </w:t>
      </w:r>
      <w:r w:rsidR="00F2798C">
        <w:t>D</w:t>
      </w:r>
      <w:r w:rsidR="00D525E5">
        <w:t xml:space="preserve">emo </w:t>
      </w:r>
      <w:r w:rsidR="00F2798C">
        <w:t>D</w:t>
      </w:r>
      <w:r w:rsidR="00D525E5">
        <w:t xml:space="preserve">ata that can be created with the separate </w:t>
      </w:r>
      <w:r w:rsidR="00142767" w:rsidRPr="00142767">
        <w:rPr>
          <w:b/>
          <w:bCs/>
        </w:rPr>
        <w:t>TRIMIT Data and Test</w:t>
      </w:r>
      <w:r w:rsidR="00142767">
        <w:t xml:space="preserve"> </w:t>
      </w:r>
      <w:r w:rsidR="00D525E5">
        <w:t>App</w:t>
      </w:r>
      <w:r w:rsidRPr="00441C87">
        <w:t xml:space="preserve"> is used </w:t>
      </w:r>
      <w:r w:rsidR="00142767">
        <w:t xml:space="preserve">to create specific TRIMIT </w:t>
      </w:r>
      <w:r w:rsidR="00F2798C">
        <w:t>D</w:t>
      </w:r>
      <w:r w:rsidR="00142767">
        <w:t xml:space="preserve">ata </w:t>
      </w:r>
      <w:r w:rsidRPr="00441C87">
        <w:t xml:space="preserve">for the </w:t>
      </w:r>
      <w:r>
        <w:t>Demo Scripts and W</w:t>
      </w:r>
      <w:r w:rsidRPr="00441C87">
        <w:t xml:space="preserve">hite </w:t>
      </w:r>
      <w:r>
        <w:t>P</w:t>
      </w:r>
      <w:r w:rsidRPr="00441C87">
        <w:t>apers and can easily be used for demos to prospects</w:t>
      </w:r>
      <w:r w:rsidR="00F2798C">
        <w:t xml:space="preserve"> or customers</w:t>
      </w:r>
      <w:r w:rsidRPr="00441C87">
        <w:t>.</w:t>
      </w:r>
    </w:p>
    <w:p w14:paraId="185D3860" w14:textId="77777777" w:rsidR="00EC5F87" w:rsidRDefault="00EC5F87" w:rsidP="00EC5F87">
      <w:bookmarkStart w:id="47" w:name="_Toc404870438"/>
      <w:bookmarkEnd w:id="46"/>
      <w:r>
        <w:t xml:space="preserve">You can find the Demo Scripts </w:t>
      </w:r>
      <w:hyperlink r:id="rId40" w:history="1">
        <w:r w:rsidRPr="00514576">
          <w:rPr>
            <w:rStyle w:val="Hyperlink"/>
          </w:rPr>
          <w:t>here</w:t>
        </w:r>
      </w:hyperlink>
      <w:r>
        <w:t>.</w:t>
      </w:r>
    </w:p>
    <w:p w14:paraId="4B48740C" w14:textId="77777777" w:rsidR="00EC5F87" w:rsidRPr="0009122F" w:rsidRDefault="00EC5F87" w:rsidP="00EC5F87">
      <w:r>
        <w:t xml:space="preserve">You can find the White Papers </w:t>
      </w:r>
      <w:hyperlink r:id="rId41" w:history="1">
        <w:r w:rsidRPr="000C6E62">
          <w:rPr>
            <w:rStyle w:val="Hyperlink"/>
          </w:rPr>
          <w:t>here</w:t>
        </w:r>
      </w:hyperlink>
      <w:r>
        <w:t>.</w:t>
      </w:r>
    </w:p>
    <w:p w14:paraId="07C555CE" w14:textId="24C8215E" w:rsidR="003C3CAB" w:rsidRDefault="003C3CAB">
      <w:pPr>
        <w:spacing w:line="240" w:lineRule="auto"/>
      </w:pPr>
      <w:r>
        <w:br w:type="page"/>
      </w:r>
    </w:p>
    <w:p w14:paraId="53BFA5C8" w14:textId="310B1111" w:rsidR="00AF71BE" w:rsidRPr="00441C87" w:rsidRDefault="00AF71BE" w:rsidP="00AF71BE">
      <w:pPr>
        <w:pStyle w:val="Heading1"/>
      </w:pPr>
      <w:bookmarkStart w:id="48" w:name="_Toc225168697"/>
      <w:r w:rsidRPr="00441C87">
        <w:lastRenderedPageBreak/>
        <w:t xml:space="preserve">Installation of TRIMIT on Active </w:t>
      </w:r>
      <w:r w:rsidR="00DB0BCD">
        <w:t xml:space="preserve">TRIMIT </w:t>
      </w:r>
      <w:r w:rsidRPr="00441C87">
        <w:t>Database</w:t>
      </w:r>
      <w:bookmarkEnd w:id="47"/>
      <w:bookmarkEnd w:id="48"/>
    </w:p>
    <w:p w14:paraId="7AD5CA17" w14:textId="77777777" w:rsidR="00DD4567" w:rsidRDefault="00DD4567" w:rsidP="00DD4567">
      <w:bookmarkStart w:id="49" w:name="_Extra_Localized_Data"/>
      <w:bookmarkStart w:id="50" w:name="_Hlk50028446"/>
      <w:bookmarkEnd w:id="32"/>
      <w:bookmarkEnd w:id="33"/>
      <w:bookmarkEnd w:id="49"/>
      <w:r w:rsidRPr="00441C87">
        <w:t>If you have a</w:t>
      </w:r>
      <w:r>
        <w:t xml:space="preserve"> </w:t>
      </w:r>
      <w:r w:rsidRPr="00441C87">
        <w:t>Customer Database</w:t>
      </w:r>
      <w:r>
        <w:t xml:space="preserve"> on an </w:t>
      </w:r>
      <w:bookmarkStart w:id="51" w:name="_Hlk49851829"/>
      <w:r>
        <w:t>BC13R2</w:t>
      </w:r>
      <w:bookmarkEnd w:id="51"/>
      <w:r>
        <w:t xml:space="preserve"> or older version of TRIMIT </w:t>
      </w:r>
      <w:r w:rsidRPr="00441C87">
        <w:t xml:space="preserve">and want to </w:t>
      </w:r>
      <w:r>
        <w:t>upgrade to</w:t>
      </w:r>
      <w:r w:rsidRPr="00441C87">
        <w:t xml:space="preserve"> </w:t>
      </w:r>
    </w:p>
    <w:p w14:paraId="76B6DEAC" w14:textId="17A9869F" w:rsidR="00DD4567" w:rsidRDefault="00DD4567" w:rsidP="00DD4567">
      <w:r>
        <w:t xml:space="preserve">TRIMIT </w:t>
      </w:r>
      <w:r w:rsidR="00D20A7D">
        <w:t>26.1</w:t>
      </w:r>
      <w:r>
        <w:t>, you need to consider the following:</w:t>
      </w:r>
    </w:p>
    <w:p w14:paraId="6089524F" w14:textId="10BAA700" w:rsidR="00DD4567" w:rsidRPr="00351645" w:rsidRDefault="00DD4567" w:rsidP="00DD4567">
      <w:pPr>
        <w:pStyle w:val="ListParagraph"/>
        <w:numPr>
          <w:ilvl w:val="0"/>
          <w:numId w:val="45"/>
        </w:numPr>
      </w:pPr>
      <w:r w:rsidRPr="00351645">
        <w:t xml:space="preserve">Upgrade tools from TRIMIT BC13R2 </w:t>
      </w:r>
      <w:r>
        <w:t xml:space="preserve">to BC21 </w:t>
      </w:r>
      <w:r w:rsidRPr="00351645">
        <w:t>are available</w:t>
      </w:r>
      <w:r>
        <w:t xml:space="preserve"> on </w:t>
      </w:r>
      <w:hyperlink r:id="rId42" w:history="1">
        <w:r w:rsidRPr="0084460C">
          <w:rPr>
            <w:rStyle w:val="Hyperlink"/>
          </w:rPr>
          <w:t>MyTRIMIT</w:t>
        </w:r>
      </w:hyperlink>
      <w:r>
        <w:t>.</w:t>
      </w:r>
      <w:r w:rsidRPr="00351645">
        <w:t xml:space="preserve"> </w:t>
      </w:r>
    </w:p>
    <w:p w14:paraId="0F279B36" w14:textId="77777777" w:rsidR="00DD4567" w:rsidRPr="00351645" w:rsidRDefault="00DD4567" w:rsidP="00DD4567">
      <w:pPr>
        <w:pStyle w:val="ListParagraph"/>
        <w:numPr>
          <w:ilvl w:val="0"/>
          <w:numId w:val="45"/>
        </w:numPr>
      </w:pPr>
      <w:r w:rsidRPr="00351645">
        <w:t>Prepare already the database by re-coding the customization into Extensions and Codeunit Calls into Publishers.</w:t>
      </w:r>
    </w:p>
    <w:p w14:paraId="7D7A196A" w14:textId="132A8CFD" w:rsidR="00DD4567" w:rsidRDefault="00DD4567" w:rsidP="00DD4567">
      <w:pPr>
        <w:pStyle w:val="ListParagraph"/>
        <w:numPr>
          <w:ilvl w:val="0"/>
          <w:numId w:val="45"/>
        </w:numPr>
        <w:spacing w:line="240" w:lineRule="auto"/>
      </w:pPr>
      <w:r w:rsidRPr="00351645">
        <w:t xml:space="preserve">After that the upgrade to </w:t>
      </w:r>
      <w:r>
        <w:t xml:space="preserve">the latest </w:t>
      </w:r>
      <w:r w:rsidRPr="00351645">
        <w:t xml:space="preserve">TRIMIT </w:t>
      </w:r>
      <w:r>
        <w:t>23.1.XXXXX</w:t>
      </w:r>
      <w:r w:rsidRPr="00351645">
        <w:t xml:space="preserve"> </w:t>
      </w:r>
      <w:r>
        <w:t xml:space="preserve">(based on BC22) </w:t>
      </w:r>
      <w:r w:rsidRPr="00351645">
        <w:t>is a simple upgrade</w:t>
      </w:r>
      <w:bookmarkStart w:id="52" w:name="_Hlk69379393"/>
      <w:r w:rsidRPr="00351645">
        <w:t>.</w:t>
      </w:r>
      <w:bookmarkEnd w:id="52"/>
      <w:r>
        <w:t xml:space="preserve"> This step is however necessary regarding the TRIMIT Permission Sets, that are handled differently as off TRIMIT 22.2.</w:t>
      </w:r>
      <w:r>
        <w:br/>
        <w:t xml:space="preserve">Therefore, the old TRIMIT Permission Sets need to be ‘converted’ to Permission Sets with </w:t>
      </w:r>
      <w:r>
        <w:rPr>
          <w:b/>
          <w:bCs/>
        </w:rPr>
        <w:t xml:space="preserve">Type </w:t>
      </w:r>
      <w:r>
        <w:rPr>
          <w:i/>
          <w:iCs/>
        </w:rPr>
        <w:t xml:space="preserve">User-Defined, </w:t>
      </w:r>
      <w:r>
        <w:t>otherwise they will be deleted when upgrading to TRIMIT 23.1.</w:t>
      </w:r>
    </w:p>
    <w:p w14:paraId="502DFD8E" w14:textId="1BD17B4A" w:rsidR="00DD4567" w:rsidRDefault="00DD4567" w:rsidP="00DD4567">
      <w:pPr>
        <w:pStyle w:val="ListParagraph"/>
        <w:numPr>
          <w:ilvl w:val="0"/>
          <w:numId w:val="45"/>
        </w:numPr>
        <w:spacing w:line="240" w:lineRule="auto"/>
      </w:pPr>
      <w:r w:rsidRPr="00351645">
        <w:t xml:space="preserve">After that the upgrade to </w:t>
      </w:r>
      <w:r>
        <w:t xml:space="preserve">the latest </w:t>
      </w:r>
      <w:r w:rsidRPr="00351645">
        <w:t xml:space="preserve">TRIMIT </w:t>
      </w:r>
      <w:r w:rsidR="00D20A7D">
        <w:t>26.1</w:t>
      </w:r>
      <w:r>
        <w:t xml:space="preserve">. </w:t>
      </w:r>
      <w:r w:rsidRPr="00351645">
        <w:t>is a simple upgrade.</w:t>
      </w:r>
    </w:p>
    <w:p w14:paraId="776D03C5" w14:textId="77777777" w:rsidR="00AB3A67" w:rsidRDefault="00AB3A67">
      <w:pPr>
        <w:spacing w:line="240" w:lineRule="auto"/>
        <w:rPr>
          <w:rFonts w:asciiTheme="majorHAnsi" w:eastAsiaTheme="majorEastAsia" w:hAnsiTheme="majorHAnsi" w:cstheme="majorBidi"/>
          <w:b/>
          <w:bCs/>
          <w:caps/>
          <w:color w:val="2C3440"/>
          <w:spacing w:val="12"/>
          <w:sz w:val="48"/>
          <w:szCs w:val="28"/>
        </w:rPr>
      </w:pPr>
      <w:r>
        <w:br w:type="page"/>
      </w:r>
    </w:p>
    <w:p w14:paraId="4290785C" w14:textId="131DC075" w:rsidR="00C473B6" w:rsidRDefault="00C473B6" w:rsidP="00C473B6">
      <w:pPr>
        <w:pStyle w:val="Heading1"/>
      </w:pPr>
      <w:bookmarkStart w:id="53" w:name="_Toc225168698"/>
      <w:r>
        <w:lastRenderedPageBreak/>
        <w:t>Extra Localized Data</w:t>
      </w:r>
      <w:r w:rsidR="00E120B6">
        <w:t xml:space="preserve"> (Optional)</w:t>
      </w:r>
      <w:bookmarkEnd w:id="53"/>
    </w:p>
    <w:p w14:paraId="735DFFA1" w14:textId="004A46E3" w:rsidR="00D525E5" w:rsidRPr="00D525E5" w:rsidRDefault="00D525E5" w:rsidP="00D525E5">
      <w:r>
        <w:t>This might not be necessary, because you would already have the default demo data of a localization, but checking might not hurt.</w:t>
      </w:r>
      <w:r w:rsidR="00C04F75">
        <w:t xml:space="preserve"> Keep in mind that the descriptions or codes might differ from the pictures below, because they will be in your local language.</w:t>
      </w:r>
    </w:p>
    <w:p w14:paraId="54969EC1" w14:textId="0C7F2CBA" w:rsidR="00C473B6" w:rsidRDefault="00AE4525" w:rsidP="00AE4525">
      <w:pPr>
        <w:pStyle w:val="Heading2"/>
      </w:pPr>
      <w:bookmarkStart w:id="54" w:name="_Toc225168699"/>
      <w:r>
        <w:t>BE Localization</w:t>
      </w:r>
      <w:bookmarkEnd w:id="54"/>
    </w:p>
    <w:p w14:paraId="53EE73B9" w14:textId="77777777" w:rsidR="00D64B02" w:rsidRDefault="00D64B02" w:rsidP="00D64B02">
      <w:pPr>
        <w:pStyle w:val="Heading3"/>
      </w:pPr>
      <w:bookmarkStart w:id="55" w:name="_Toc225168700"/>
      <w:r>
        <w:t>No. Series</w:t>
      </w:r>
      <w:bookmarkEnd w:id="55"/>
    </w:p>
    <w:p w14:paraId="437565F0" w14:textId="30555018" w:rsidR="00D64B02" w:rsidRDefault="00D64B02" w:rsidP="00D64B02">
      <w:r>
        <w:t xml:space="preserve">Add two new No. Series </w:t>
      </w:r>
      <w:r>
        <w:rPr>
          <w:i/>
          <w:iCs/>
        </w:rPr>
        <w:t xml:space="preserve">GJNL-PURCR </w:t>
      </w:r>
      <w:r>
        <w:t xml:space="preserve">and </w:t>
      </w:r>
      <w:r>
        <w:rPr>
          <w:i/>
          <w:iCs/>
        </w:rPr>
        <w:t>GJNL-SALCR.</w:t>
      </w:r>
    </w:p>
    <w:p w14:paraId="05E39139" w14:textId="1CA6157E" w:rsidR="00D64B02" w:rsidRPr="00D64B02" w:rsidRDefault="00D64B02" w:rsidP="00D64B02">
      <w:r>
        <w:t xml:space="preserve">Change the </w:t>
      </w:r>
      <w:r>
        <w:rPr>
          <w:b/>
          <w:bCs/>
        </w:rPr>
        <w:t>Ending No</w:t>
      </w:r>
      <w:r>
        <w:t xml:space="preserve">. of </w:t>
      </w:r>
      <w:r>
        <w:rPr>
          <w:i/>
          <w:iCs/>
        </w:rPr>
        <w:t>GJNL-PURCH</w:t>
      </w:r>
      <w:r>
        <w:t xml:space="preserve"> and </w:t>
      </w:r>
      <w:r>
        <w:rPr>
          <w:i/>
          <w:iCs/>
        </w:rPr>
        <w:t>GJNL-SALES</w:t>
      </w:r>
    </w:p>
    <w:p w14:paraId="7AF9C24D" w14:textId="79A5B31B" w:rsidR="00AE4525" w:rsidRDefault="00AE4525" w:rsidP="00AE4525">
      <w:r>
        <w:rPr>
          <w:noProof/>
        </w:rPr>
        <w:drawing>
          <wp:inline distT="0" distB="0" distL="0" distR="0" wp14:anchorId="0A59901A" wp14:editId="706001D0">
            <wp:extent cx="4953000" cy="136646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69209" cy="1370941"/>
                    </a:xfrm>
                    <a:prstGeom prst="rect">
                      <a:avLst/>
                    </a:prstGeom>
                    <a:noFill/>
                    <a:ln>
                      <a:noFill/>
                    </a:ln>
                  </pic:spPr>
                </pic:pic>
              </a:graphicData>
            </a:graphic>
          </wp:inline>
        </w:drawing>
      </w:r>
    </w:p>
    <w:p w14:paraId="64D4FE68" w14:textId="07B920B7" w:rsidR="00D64B02" w:rsidRDefault="00D64B02" w:rsidP="00D64B02">
      <w:pPr>
        <w:pStyle w:val="Heading3"/>
      </w:pPr>
      <w:bookmarkStart w:id="56" w:name="_Toc225168701"/>
      <w:r>
        <w:t>General Journal Templates</w:t>
      </w:r>
      <w:bookmarkEnd w:id="56"/>
    </w:p>
    <w:p w14:paraId="0FDFE329" w14:textId="7647D836" w:rsidR="00D64B02" w:rsidRDefault="00D64B02" w:rsidP="00AE4525">
      <w:r>
        <w:rPr>
          <w:noProof/>
        </w:rPr>
        <w:drawing>
          <wp:inline distT="0" distB="0" distL="0" distR="0" wp14:anchorId="631BC2DA" wp14:editId="783C2E24">
            <wp:extent cx="4953000" cy="196002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973749" cy="1968238"/>
                    </a:xfrm>
                    <a:prstGeom prst="rect">
                      <a:avLst/>
                    </a:prstGeom>
                  </pic:spPr>
                </pic:pic>
              </a:graphicData>
            </a:graphic>
          </wp:inline>
        </w:drawing>
      </w:r>
    </w:p>
    <w:p w14:paraId="3D3E80C2" w14:textId="3DC55F97" w:rsidR="00D64B02" w:rsidRDefault="00D64B02" w:rsidP="00D64B02">
      <w:pPr>
        <w:pStyle w:val="Heading3"/>
      </w:pPr>
      <w:bookmarkStart w:id="57" w:name="_Toc225168702"/>
      <w:r>
        <w:t>Sales &amp; Receivables Setup</w:t>
      </w:r>
      <w:bookmarkEnd w:id="57"/>
    </w:p>
    <w:p w14:paraId="57F0F41A" w14:textId="7F984EBF" w:rsidR="00D64B02" w:rsidRDefault="00D64B02" w:rsidP="00D64B02">
      <w:r>
        <w:t xml:space="preserve">Fill </w:t>
      </w:r>
      <w:r>
        <w:rPr>
          <w:b/>
          <w:bCs/>
        </w:rPr>
        <w:t xml:space="preserve">Journal Templ. Sales Invoice </w:t>
      </w:r>
      <w:r>
        <w:t xml:space="preserve">with </w:t>
      </w:r>
      <w:r>
        <w:rPr>
          <w:i/>
          <w:iCs/>
        </w:rPr>
        <w:t>SALES</w:t>
      </w:r>
    </w:p>
    <w:p w14:paraId="1111EA47" w14:textId="571308C5" w:rsidR="00D64B02" w:rsidRDefault="00D64B02" w:rsidP="00D64B02">
      <w:r>
        <w:t xml:space="preserve">Fill </w:t>
      </w:r>
      <w:r>
        <w:rPr>
          <w:b/>
          <w:bCs/>
        </w:rPr>
        <w:t xml:space="preserve">Journal Templ. Sales Cr. Invoice </w:t>
      </w:r>
      <w:r>
        <w:t xml:space="preserve">with </w:t>
      </w:r>
      <w:r>
        <w:rPr>
          <w:i/>
          <w:iCs/>
        </w:rPr>
        <w:t>SALES_CR</w:t>
      </w:r>
    </w:p>
    <w:p w14:paraId="10445725" w14:textId="58163344" w:rsidR="00D64B02" w:rsidRDefault="00D64B02" w:rsidP="00D64B02">
      <w:pPr>
        <w:pStyle w:val="Heading3"/>
      </w:pPr>
      <w:bookmarkStart w:id="58" w:name="_Toc225168703"/>
      <w:r>
        <w:t>Purchase &amp; Payables Setup</w:t>
      </w:r>
      <w:bookmarkEnd w:id="58"/>
    </w:p>
    <w:p w14:paraId="66B98D45" w14:textId="51F0A494" w:rsidR="00D64B02" w:rsidRDefault="00D64B02" w:rsidP="00D64B02">
      <w:r>
        <w:t xml:space="preserve">Fill </w:t>
      </w:r>
      <w:r>
        <w:rPr>
          <w:b/>
          <w:bCs/>
        </w:rPr>
        <w:t xml:space="preserve">Journal Templ. Purchase Invoice </w:t>
      </w:r>
      <w:r>
        <w:t xml:space="preserve">with </w:t>
      </w:r>
      <w:r>
        <w:rPr>
          <w:i/>
          <w:iCs/>
        </w:rPr>
        <w:t>PURCH</w:t>
      </w:r>
    </w:p>
    <w:p w14:paraId="17E6AAD2" w14:textId="27464C73" w:rsidR="00D64B02" w:rsidRDefault="00D64B02" w:rsidP="00D64B02">
      <w:pPr>
        <w:rPr>
          <w:i/>
          <w:iCs/>
        </w:rPr>
      </w:pPr>
      <w:r>
        <w:t xml:space="preserve">Fill </w:t>
      </w:r>
      <w:r>
        <w:rPr>
          <w:b/>
          <w:bCs/>
        </w:rPr>
        <w:t xml:space="preserve">Journal Templ. Purchase Cr. Invoice </w:t>
      </w:r>
      <w:r>
        <w:t xml:space="preserve">with </w:t>
      </w:r>
      <w:r>
        <w:rPr>
          <w:i/>
          <w:iCs/>
        </w:rPr>
        <w:t>PURCH_CR</w:t>
      </w:r>
    </w:p>
    <w:p w14:paraId="4EEFA926" w14:textId="123DD340" w:rsidR="00D64B02" w:rsidRDefault="0056736D" w:rsidP="00D64B02">
      <w:pPr>
        <w:pStyle w:val="Heading3"/>
      </w:pPr>
      <w:bookmarkStart w:id="59" w:name="_Toc225168704"/>
      <w:r>
        <w:t>Table 36 Sales Header</w:t>
      </w:r>
      <w:bookmarkEnd w:id="59"/>
    </w:p>
    <w:p w14:paraId="68DDF9D1" w14:textId="4D236696" w:rsidR="0056736D" w:rsidRDefault="0056736D" w:rsidP="0056736D">
      <w:r w:rsidRPr="0056736D">
        <w:t xml:space="preserve">In all the records the field </w:t>
      </w:r>
      <w:r w:rsidRPr="0056736D">
        <w:rPr>
          <w:b/>
          <w:bCs/>
        </w:rPr>
        <w:t>Journal Template Name</w:t>
      </w:r>
      <w:r w:rsidRPr="0056736D">
        <w:t xml:space="preserve"> has been filled with </w:t>
      </w:r>
      <w:r w:rsidRPr="0056736D">
        <w:rPr>
          <w:i/>
          <w:iCs/>
        </w:rPr>
        <w:t>SALES</w:t>
      </w:r>
      <w:r w:rsidRPr="0056736D">
        <w:t xml:space="preserve"> or </w:t>
      </w:r>
      <w:r w:rsidRPr="0056736D">
        <w:rPr>
          <w:i/>
          <w:iCs/>
        </w:rPr>
        <w:t>SALES_CR</w:t>
      </w:r>
    </w:p>
    <w:p w14:paraId="6223682D" w14:textId="4DC67C7F" w:rsidR="0056736D" w:rsidRDefault="0056736D" w:rsidP="0056736D">
      <w:pPr>
        <w:pStyle w:val="Heading3"/>
      </w:pPr>
      <w:bookmarkStart w:id="60" w:name="_Toc225168705"/>
      <w:r>
        <w:t>Table 38 Purchase Header</w:t>
      </w:r>
      <w:bookmarkEnd w:id="60"/>
    </w:p>
    <w:p w14:paraId="3CB384E3" w14:textId="7CD6E383" w:rsidR="0056736D" w:rsidRDefault="0056736D" w:rsidP="0056736D">
      <w:r w:rsidRPr="0056736D">
        <w:t xml:space="preserve">In all the records the field </w:t>
      </w:r>
      <w:r w:rsidRPr="0056736D">
        <w:rPr>
          <w:b/>
          <w:bCs/>
        </w:rPr>
        <w:t>Journal Template Name</w:t>
      </w:r>
      <w:r w:rsidRPr="0056736D">
        <w:t xml:space="preserve"> has been filled with </w:t>
      </w:r>
      <w:r>
        <w:rPr>
          <w:i/>
          <w:iCs/>
        </w:rPr>
        <w:t>PURCH</w:t>
      </w:r>
      <w:r w:rsidRPr="0056736D">
        <w:t xml:space="preserve"> or </w:t>
      </w:r>
      <w:r>
        <w:rPr>
          <w:i/>
          <w:iCs/>
        </w:rPr>
        <w:t>PURCH</w:t>
      </w:r>
      <w:r w:rsidRPr="0056736D">
        <w:rPr>
          <w:i/>
          <w:iCs/>
        </w:rPr>
        <w:t>_CR</w:t>
      </w:r>
    </w:p>
    <w:p w14:paraId="52A2F013" w14:textId="265E3A15" w:rsidR="0056736D" w:rsidRDefault="0056736D" w:rsidP="0056736D">
      <w:pPr>
        <w:pStyle w:val="Heading3"/>
      </w:pPr>
      <w:bookmarkStart w:id="61" w:name="_Toc225168706"/>
      <w:r>
        <w:lastRenderedPageBreak/>
        <w:t>Table 313 Inventory Setup</w:t>
      </w:r>
      <w:bookmarkEnd w:id="61"/>
    </w:p>
    <w:p w14:paraId="07E6F24D" w14:textId="7438224D" w:rsidR="0056736D" w:rsidRDefault="0056736D" w:rsidP="0056736D">
      <w:r>
        <w:t xml:space="preserve">Fill </w:t>
      </w:r>
      <w:r>
        <w:rPr>
          <w:b/>
          <w:bCs/>
        </w:rPr>
        <w:t xml:space="preserve">Jnl. Templ. Name Cost Posting </w:t>
      </w:r>
      <w:r>
        <w:t xml:space="preserve">with </w:t>
      </w:r>
      <w:r>
        <w:rPr>
          <w:i/>
          <w:iCs/>
        </w:rPr>
        <w:t>GENERAL</w:t>
      </w:r>
    </w:p>
    <w:p w14:paraId="7D69591A" w14:textId="4735E3B3" w:rsidR="0056736D" w:rsidRDefault="0056736D" w:rsidP="0056736D">
      <w:pPr>
        <w:rPr>
          <w:i/>
          <w:iCs/>
        </w:rPr>
      </w:pPr>
      <w:r>
        <w:t xml:space="preserve">Fill </w:t>
      </w:r>
      <w:r>
        <w:rPr>
          <w:b/>
          <w:bCs/>
        </w:rPr>
        <w:t xml:space="preserve">Jnl. Batch Name Cost Posting </w:t>
      </w:r>
      <w:r>
        <w:t xml:space="preserve">with </w:t>
      </w:r>
      <w:r>
        <w:rPr>
          <w:i/>
          <w:iCs/>
        </w:rPr>
        <w:t>DEFAULT</w:t>
      </w:r>
    </w:p>
    <w:p w14:paraId="796D2D14" w14:textId="7228B213" w:rsidR="0056736D" w:rsidRDefault="0056736D" w:rsidP="0056736D">
      <w:pPr>
        <w:pStyle w:val="Heading2"/>
      </w:pPr>
      <w:bookmarkStart w:id="62" w:name="_Toc225168707"/>
      <w:r>
        <w:t>NA Localization</w:t>
      </w:r>
      <w:bookmarkEnd w:id="62"/>
    </w:p>
    <w:p w14:paraId="1E448AAD" w14:textId="7BEC16F1" w:rsidR="0056736D" w:rsidRDefault="0056736D" w:rsidP="0056736D">
      <w:r w:rsidRPr="0056736D">
        <w:t xml:space="preserve">In table </w:t>
      </w:r>
      <w:r w:rsidRPr="0056736D">
        <w:rPr>
          <w:b/>
          <w:bCs/>
        </w:rPr>
        <w:t>Gen</w:t>
      </w:r>
      <w:r>
        <w:rPr>
          <w:b/>
          <w:bCs/>
        </w:rPr>
        <w:t>eral</w:t>
      </w:r>
      <w:r w:rsidRPr="0056736D">
        <w:rPr>
          <w:b/>
          <w:bCs/>
        </w:rPr>
        <w:t xml:space="preserve"> Journal </w:t>
      </w:r>
      <w:r w:rsidR="00163D89" w:rsidRPr="0056736D">
        <w:rPr>
          <w:b/>
          <w:bCs/>
        </w:rPr>
        <w:t>Template,</w:t>
      </w:r>
      <w:r w:rsidRPr="0056736D">
        <w:t xml:space="preserve"> the </w:t>
      </w:r>
      <w:r w:rsidRPr="0056736D">
        <w:rPr>
          <w:b/>
          <w:bCs/>
        </w:rPr>
        <w:t>Posting Report ID</w:t>
      </w:r>
      <w:r w:rsidRPr="0056736D">
        <w:t xml:space="preserve"> needs to be changed from 3 to 10019</w:t>
      </w:r>
    </w:p>
    <w:p w14:paraId="6666ABCD" w14:textId="0843BCDA" w:rsidR="0056736D" w:rsidRDefault="0056736D" w:rsidP="0056736D">
      <w:r w:rsidRPr="0056736D">
        <w:t xml:space="preserve">In table </w:t>
      </w:r>
      <w:r w:rsidRPr="0056736D">
        <w:rPr>
          <w:b/>
          <w:bCs/>
        </w:rPr>
        <w:t xml:space="preserve">Item Journal </w:t>
      </w:r>
      <w:r w:rsidR="00163D89" w:rsidRPr="0056736D">
        <w:rPr>
          <w:b/>
          <w:bCs/>
        </w:rPr>
        <w:t>Template,</w:t>
      </w:r>
      <w:r w:rsidRPr="0056736D">
        <w:t xml:space="preserve"> the </w:t>
      </w:r>
      <w:r w:rsidRPr="0056736D">
        <w:rPr>
          <w:b/>
          <w:bCs/>
        </w:rPr>
        <w:t>Posting Report ID</w:t>
      </w:r>
      <w:r w:rsidRPr="0056736D">
        <w:t xml:space="preserve"> needs to be changed from (only) 703 to 10144</w:t>
      </w:r>
    </w:p>
    <w:p w14:paraId="7C7E6118" w14:textId="3A2A2637" w:rsidR="0056736D" w:rsidRDefault="0056736D" w:rsidP="0056736D">
      <w:r w:rsidRPr="0056736D">
        <w:t xml:space="preserve">In table </w:t>
      </w:r>
      <w:r w:rsidRPr="0056736D">
        <w:rPr>
          <w:b/>
          <w:bCs/>
        </w:rPr>
        <w:t xml:space="preserve">Res. Journal </w:t>
      </w:r>
      <w:r w:rsidR="00163D89" w:rsidRPr="0056736D">
        <w:rPr>
          <w:b/>
          <w:bCs/>
        </w:rPr>
        <w:t>Template,</w:t>
      </w:r>
      <w:r w:rsidRPr="0056736D">
        <w:t xml:space="preserve"> the </w:t>
      </w:r>
      <w:r w:rsidRPr="0056736D">
        <w:rPr>
          <w:b/>
          <w:bCs/>
        </w:rPr>
        <w:t>Posting Report ID</w:t>
      </w:r>
      <w:r w:rsidRPr="0056736D">
        <w:t xml:space="preserve"> needs to be changed from 1103 to 10198</w:t>
      </w:r>
    </w:p>
    <w:p w14:paraId="290DD521" w14:textId="74A2DB7F" w:rsidR="0056736D" w:rsidRDefault="0056736D" w:rsidP="0056736D">
      <w:r w:rsidRPr="0056736D">
        <w:t xml:space="preserve">In table </w:t>
      </w:r>
      <w:r w:rsidRPr="0056736D">
        <w:rPr>
          <w:b/>
          <w:bCs/>
        </w:rPr>
        <w:t xml:space="preserve">Job Journal </w:t>
      </w:r>
      <w:r w:rsidR="00163D89" w:rsidRPr="0056736D">
        <w:rPr>
          <w:b/>
          <w:bCs/>
        </w:rPr>
        <w:t>Template,</w:t>
      </w:r>
      <w:r w:rsidRPr="0056736D">
        <w:t xml:space="preserve"> the </w:t>
      </w:r>
      <w:r w:rsidRPr="0056736D">
        <w:rPr>
          <w:b/>
          <w:bCs/>
        </w:rPr>
        <w:t>Posting Report ID</w:t>
      </w:r>
      <w:r w:rsidRPr="0056736D">
        <w:t xml:space="preserve"> needs to be changed from 1015 to 10217</w:t>
      </w:r>
    </w:p>
    <w:p w14:paraId="66BA88A5" w14:textId="00F75BF4" w:rsidR="0056736D" w:rsidRDefault="0056736D" w:rsidP="0056736D">
      <w:pPr>
        <w:pStyle w:val="Heading2"/>
      </w:pPr>
      <w:bookmarkStart w:id="63" w:name="_Toc225168708"/>
      <w:r>
        <w:t>CH Localization</w:t>
      </w:r>
      <w:bookmarkEnd w:id="63"/>
    </w:p>
    <w:p w14:paraId="2C8F4E8D" w14:textId="5C0AF241" w:rsidR="0056736D" w:rsidRDefault="0056736D" w:rsidP="0056736D">
      <w:pPr>
        <w:rPr>
          <w:i/>
          <w:iCs/>
        </w:rPr>
      </w:pPr>
      <w:r w:rsidRPr="0056736D">
        <w:t xml:space="preserve">In </w:t>
      </w:r>
      <w:r w:rsidRPr="0056736D">
        <w:rPr>
          <w:b/>
          <w:bCs/>
        </w:rPr>
        <w:t>Sales &amp; Receivables Setup</w:t>
      </w:r>
      <w:r w:rsidRPr="0056736D">
        <w:t xml:space="preserve"> the field </w:t>
      </w:r>
      <w:r w:rsidRPr="0056736D">
        <w:rPr>
          <w:b/>
          <w:bCs/>
        </w:rPr>
        <w:t>Line Amt. Round LCY</w:t>
      </w:r>
      <w:r w:rsidRPr="0056736D">
        <w:t xml:space="preserve"> </w:t>
      </w:r>
      <w:r>
        <w:t>needs to be f</w:t>
      </w:r>
      <w:r w:rsidRPr="0056736D">
        <w:t xml:space="preserve">illed with </w:t>
      </w:r>
      <w:r w:rsidRPr="0056736D">
        <w:rPr>
          <w:i/>
          <w:iCs/>
        </w:rPr>
        <w:t>0</w:t>
      </w:r>
      <w:r w:rsidR="00EC5F87">
        <w:rPr>
          <w:i/>
          <w:iCs/>
        </w:rPr>
        <w:t>.</w:t>
      </w:r>
      <w:r w:rsidRPr="0056736D">
        <w:rPr>
          <w:i/>
          <w:iCs/>
        </w:rPr>
        <w:t>01</w:t>
      </w:r>
    </w:p>
    <w:p w14:paraId="5185C857" w14:textId="23B72F6A" w:rsidR="0056736D" w:rsidRDefault="0056736D" w:rsidP="0056736D">
      <w:pPr>
        <w:pStyle w:val="Heading2"/>
      </w:pPr>
      <w:bookmarkStart w:id="64" w:name="_Toc225168709"/>
      <w:r>
        <w:t>FI Localization</w:t>
      </w:r>
      <w:bookmarkEnd w:id="64"/>
    </w:p>
    <w:p w14:paraId="45A2B892" w14:textId="250493B2" w:rsidR="0056736D" w:rsidRDefault="0056736D" w:rsidP="0056736D">
      <w:r>
        <w:t xml:space="preserve">In the </w:t>
      </w:r>
      <w:r w:rsidRPr="0056736D">
        <w:rPr>
          <w:b/>
          <w:bCs/>
        </w:rPr>
        <w:t>Sales &amp; Receivables Setup</w:t>
      </w:r>
      <w:r w:rsidRPr="0056736D">
        <w:t xml:space="preserve"> the following</w:t>
      </w:r>
      <w:r>
        <w:t xml:space="preserve"> fields </w:t>
      </w:r>
      <w:r w:rsidR="00CD4B52">
        <w:t>need</w:t>
      </w:r>
      <w:r>
        <w:t xml:space="preserve"> to be filled:</w:t>
      </w:r>
    </w:p>
    <w:p w14:paraId="1F941C57" w14:textId="5E611871" w:rsidR="0056736D" w:rsidRDefault="00290960" w:rsidP="0056736D">
      <w:r>
        <w:rPr>
          <w:b/>
          <w:bCs/>
        </w:rPr>
        <w:t xml:space="preserve">Invoice No. </w:t>
      </w:r>
      <w:r>
        <w:t xml:space="preserve">must be </w:t>
      </w:r>
      <w:r>
        <w:rPr>
          <w:i/>
          <w:iCs/>
        </w:rPr>
        <w:t>Yes</w:t>
      </w:r>
    </w:p>
    <w:p w14:paraId="416D2449" w14:textId="572248E1" w:rsidR="00290960" w:rsidRDefault="00290960" w:rsidP="0056736D">
      <w:pPr>
        <w:rPr>
          <w:i/>
          <w:iCs/>
        </w:rPr>
      </w:pPr>
      <w:r>
        <w:rPr>
          <w:b/>
          <w:bCs/>
        </w:rPr>
        <w:t xml:space="preserve">Default No. </w:t>
      </w:r>
      <w:r>
        <w:t xml:space="preserve">must be </w:t>
      </w:r>
      <w:r>
        <w:rPr>
          <w:i/>
          <w:iCs/>
        </w:rPr>
        <w:t>202</w:t>
      </w:r>
      <w:r w:rsidR="00D20A7D">
        <w:rPr>
          <w:i/>
          <w:iCs/>
        </w:rPr>
        <w:t>6</w:t>
      </w:r>
      <w:r>
        <w:rPr>
          <w:i/>
          <w:iCs/>
        </w:rPr>
        <w:tab/>
        <w:t>(Year related to the Work Date)</w:t>
      </w:r>
    </w:p>
    <w:p w14:paraId="5DA050D5" w14:textId="618B908D" w:rsidR="00290960" w:rsidRPr="00290960" w:rsidRDefault="00290960" w:rsidP="0056736D">
      <w:r>
        <w:rPr>
          <w:b/>
          <w:bCs/>
        </w:rPr>
        <w:t xml:space="preserve">Print Reference No. </w:t>
      </w:r>
      <w:r>
        <w:t xml:space="preserve">must be </w:t>
      </w:r>
      <w:r>
        <w:rPr>
          <w:i/>
          <w:iCs/>
        </w:rPr>
        <w:t>Yes</w:t>
      </w:r>
      <w:bookmarkEnd w:id="50"/>
    </w:p>
    <w:sectPr w:rsidR="00290960" w:rsidRPr="00290960" w:rsidSect="008B5B6B">
      <w:headerReference w:type="default" r:id="rId45"/>
      <w:footerReference w:type="default" r:id="rId46"/>
      <w:headerReference w:type="first" r:id="rId47"/>
      <w:pgSz w:w="11906" w:h="16838" w:code="9"/>
      <w:pgMar w:top="851" w:right="1134" w:bottom="1276"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E41E6" w14:textId="77777777" w:rsidR="00B73773" w:rsidRDefault="00B73773" w:rsidP="00307DE6">
      <w:r>
        <w:separator/>
      </w:r>
    </w:p>
  </w:endnote>
  <w:endnote w:type="continuationSeparator" w:id="0">
    <w:p w14:paraId="1688F993" w14:textId="77777777" w:rsidR="00B73773" w:rsidRDefault="00B73773" w:rsidP="00307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useo Sans Rounded 300">
    <w:panose1 w:val="00000000000000000000"/>
    <w:charset w:val="00"/>
    <w:family w:val="modern"/>
    <w:notTrueType/>
    <w:pitch w:val="variable"/>
    <w:sig w:usb0="A00000AF" w:usb1="4000004B" w:usb2="00000000" w:usb3="00000000" w:csb0="0000009B" w:csb1="00000000"/>
  </w:font>
  <w:font w:name="Museo Sans Rounded 500">
    <w:altName w:val="Calibri"/>
    <w:panose1 w:val="00000000000000000000"/>
    <w:charset w:val="00"/>
    <w:family w:val="modern"/>
    <w:notTrueType/>
    <w:pitch w:val="variable"/>
    <w:sig w:usb0="A00000AF" w:usb1="40000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FA71" w14:textId="77A4C316" w:rsidR="00A658D7" w:rsidRPr="00E34682" w:rsidRDefault="008F711D" w:rsidP="00E34682">
    <w:pPr>
      <w:pStyle w:val="Footer"/>
      <w:rPr>
        <w:noProof/>
      </w:rPr>
    </w:pPr>
    <w:r>
      <w:rPr>
        <w:noProof/>
        <w:sz w:val="24"/>
        <w:lang w:bidi="ar-SA"/>
      </w:rPr>
      <mc:AlternateContent>
        <mc:Choice Requires="wps">
          <w:drawing>
            <wp:anchor distT="0" distB="0" distL="114300" distR="114300" simplePos="0" relativeHeight="251682816" behindDoc="0" locked="0" layoutInCell="1" allowOverlap="0" wp14:anchorId="53BFA623" wp14:editId="53BFA624">
              <wp:simplePos x="0" y="0"/>
              <wp:positionH relativeFrom="page">
                <wp:posOffset>720090</wp:posOffset>
              </wp:positionH>
              <wp:positionV relativeFrom="bottomMargin">
                <wp:posOffset>107950</wp:posOffset>
              </wp:positionV>
              <wp:extent cx="6120000" cy="0"/>
              <wp:effectExtent l="0" t="0" r="33655" b="19050"/>
              <wp:wrapNone/>
              <wp:docPr id="3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straightConnector1">
                        <a:avLst/>
                      </a:prstGeom>
                      <a:noFill/>
                      <a:ln w="6350">
                        <a:solidFill>
                          <a:srgbClr val="2C34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EB7E6E" id="_x0000_t32" coordsize="21600,21600" o:spt="32" o:oned="t" path="m,l21600,21600e" filled="f">
              <v:path arrowok="t" fillok="f" o:connecttype="none"/>
              <o:lock v:ext="edit" shapetype="t"/>
            </v:shapetype>
            <v:shape id="AutoShape 7" o:spid="_x0000_s1026" type="#_x0000_t32" style="position:absolute;margin-left:56.7pt;margin-top:8.5pt;width:481.9pt;height:0;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" o:allowoverlap="f" strokecolor="#2c3440" strokeweight=".5pt">
              <w10:wrap anchorx="page" anchory="margin"/>
            </v:shape>
          </w:pict>
        </mc:Fallback>
      </mc:AlternateContent>
    </w:r>
    <w:r w:rsidRPr="006A6670">
      <w:t xml:space="preserve">Rev. </w:t>
    </w:r>
    <w:sdt>
      <w:sdtPr>
        <w:alias w:val="Publish Date"/>
        <w:tag w:val=""/>
        <w:id w:val="-749118099"/>
        <w:placeholder>
          <w:docPart w:val="80371C60B53A4F3083D42F8B2234079B"/>
        </w:placeholder>
        <w:dataBinding w:prefixMappings="xmlns:ns0='http://schemas.microsoft.com/office/2006/coverPageProps' " w:xpath="/ns0:CoverPageProperties[1]/ns0:PublishDate[1]" w:storeItemID="{55AF091B-3C7A-41E3-B477-F2FDAA23CFDA}"/>
        <w:date w:fullDate="2026-04-29T00:00:00Z">
          <w:dateFormat w:val="dd-MM-yyyy"/>
          <w:lid w:val="da-DK"/>
          <w:storeMappedDataAs w:val="dateTime"/>
          <w:calendar w:val="gregorian"/>
        </w:date>
      </w:sdtPr>
      <w:sdtContent>
        <w:r w:rsidR="00AC2525">
          <w:rPr>
            <w:lang w:val="da-DK"/>
          </w:rPr>
          <w:t>29-04-2026</w:t>
        </w:r>
      </w:sdtContent>
    </w:sdt>
    <w:r w:rsidRPr="006A6670">
      <w:ptab w:relativeTo="margin" w:alignment="center" w:leader="none"/>
    </w:r>
    <w:r w:rsidRPr="006A6670">
      <w:t xml:space="preserve">© TRIMIT </w:t>
    </w:r>
    <w:r w:rsidR="00494D6E">
      <w:t xml:space="preserve">Solutions </w:t>
    </w:r>
    <w:r w:rsidRPr="006A6670">
      <w:t>A/S</w:t>
    </w:r>
    <w:r w:rsidRPr="006A6670">
      <w:ptab w:relativeTo="margin" w:alignment="right" w:leader="none"/>
    </w:r>
    <w:r w:rsidRPr="006A6670">
      <w:t xml:space="preserve">page </w:t>
    </w:r>
    <w:r w:rsidRPr="006A6670">
      <w:fldChar w:fldCharType="begin"/>
    </w:r>
    <w:r w:rsidRPr="006A6670">
      <w:instrText>PAGE   \* MERGEFORMAT</w:instrText>
    </w:r>
    <w:r w:rsidRPr="006A6670">
      <w:fldChar w:fldCharType="separate"/>
    </w:r>
    <w:r>
      <w:rPr>
        <w:noProof/>
      </w:rPr>
      <w:t>19</w:t>
    </w:r>
    <w:r w:rsidRPr="006A6670">
      <w:fldChar w:fldCharType="end"/>
    </w:r>
    <w:r w:rsidRPr="006A6670">
      <w:t xml:space="preserve"> of </w:t>
    </w:r>
    <w:r>
      <w:rPr>
        <w:noProof/>
      </w:rPr>
      <w:fldChar w:fldCharType="begin"/>
    </w:r>
    <w:r>
      <w:rPr>
        <w:noProof/>
      </w:rPr>
      <w:instrText xml:space="preserve"> SECTIONPAGES   \* MERGEFORMAT </w:instrText>
    </w:r>
    <w:r>
      <w:rPr>
        <w:noProof/>
      </w:rPr>
      <w:fldChar w:fldCharType="separate"/>
    </w:r>
    <w:r w:rsidR="00182279">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5AEA" w14:textId="77777777" w:rsidR="00B73773" w:rsidRDefault="00B73773" w:rsidP="00307DE6">
      <w:r>
        <w:separator/>
      </w:r>
    </w:p>
  </w:footnote>
  <w:footnote w:type="continuationSeparator" w:id="0">
    <w:p w14:paraId="32BAD808" w14:textId="77777777" w:rsidR="00B73773" w:rsidRDefault="00B73773" w:rsidP="00307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A615" w14:textId="3FA1A8FB" w:rsidR="008F711D" w:rsidRPr="004F0A77" w:rsidRDefault="008F711D" w:rsidP="00E34682">
    <w:pPr>
      <w:pStyle w:val="HeaderTitle"/>
    </w:pPr>
    <w:r w:rsidRPr="004F0A77">
      <w:rPr>
        <w:noProof/>
        <w:lang w:bidi="ar-SA"/>
      </w:rPr>
      <w:drawing>
        <wp:anchor distT="0" distB="0" distL="114300" distR="114300" simplePos="0" relativeHeight="251686912" behindDoc="0" locked="0" layoutInCell="1" allowOverlap="0" wp14:anchorId="53BFA621" wp14:editId="1AE44541">
          <wp:simplePos x="0" y="0"/>
          <wp:positionH relativeFrom="margin">
            <wp:align>left</wp:align>
          </wp:positionH>
          <wp:positionV relativeFrom="topMargin">
            <wp:posOffset>366518</wp:posOffset>
          </wp:positionV>
          <wp:extent cx="1125276" cy="277200"/>
          <wp:effectExtent l="0" t="0" r="0"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1125276" cy="277200"/>
                  </a:xfrm>
                  <a:prstGeom prst="rect">
                    <a:avLst/>
                  </a:prstGeom>
                </pic:spPr>
              </pic:pic>
            </a:graphicData>
          </a:graphic>
          <wp14:sizeRelH relativeFrom="margin">
            <wp14:pctWidth>0</wp14:pctWidth>
          </wp14:sizeRelH>
          <wp14:sizeRelV relativeFrom="margin">
            <wp14:pctHeight>0</wp14:pctHeight>
          </wp14:sizeRelV>
        </wp:anchor>
      </w:drawing>
    </w:r>
    <w:sdt>
      <w:sdtPr>
        <w:alias w:val="Title"/>
        <w:tag w:val=""/>
        <w:id w:val="-991481172"/>
        <w:placeholder>
          <w:docPart w:val="428D0C3AF75C4C45905544BC2E03C765"/>
        </w:placeholder>
        <w:dataBinding w:prefixMappings="xmlns:ns0='http://purl.org/dc/elements/1.1/' xmlns:ns1='http://schemas.openxmlformats.org/package/2006/metadata/core-properties' " w:xpath="/ns1:coreProperties[1]/ns0:title[1]" w:storeItemID="{6C3C8BC8-F283-45AE-878A-BAB7291924A1}"/>
        <w:text/>
      </w:sdtPr>
      <w:sdtContent>
        <w:r w:rsidR="00C9512E">
          <w:t xml:space="preserve">Installation Of TRIMIT </w:t>
        </w:r>
        <w:r w:rsidR="00D20A7D">
          <w:t>26.1</w:t>
        </w:r>
        <w:r w:rsidR="00C9512E">
          <w:t xml:space="preserve"> On-Premises</w:t>
        </w:r>
      </w:sdtContent>
    </w:sdt>
  </w:p>
  <w:p w14:paraId="53BFA616" w14:textId="77777777" w:rsidR="008F711D" w:rsidRPr="00E34682" w:rsidRDefault="008F711D" w:rsidP="00E34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0A66" w14:textId="7DCABE18" w:rsidR="00594DE9" w:rsidRDefault="00594DE9">
    <w:pPr>
      <w:pStyle w:val="Header"/>
    </w:pPr>
    <w:r w:rsidRPr="004F0A77">
      <w:rPr>
        <w:noProof/>
        <w:lang w:bidi="ar-SA"/>
      </w:rPr>
      <w:drawing>
        <wp:anchor distT="0" distB="0" distL="114300" distR="114300" simplePos="0" relativeHeight="251688960" behindDoc="0" locked="0" layoutInCell="1" allowOverlap="0" wp14:anchorId="65EBA36A" wp14:editId="1BE90DB9">
          <wp:simplePos x="0" y="0"/>
          <wp:positionH relativeFrom="margin">
            <wp:posOffset>0</wp:posOffset>
          </wp:positionH>
          <wp:positionV relativeFrom="topMargin">
            <wp:posOffset>360045</wp:posOffset>
          </wp:positionV>
          <wp:extent cx="1125276" cy="27720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1125276" cy="27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3pt;height:452.3pt" o:bullet="t">
        <v:imagedata r:id="rId1" o:title="TRIMI_arrow_secondary (2)"/>
      </v:shape>
    </w:pict>
  </w:numPicBullet>
  <w:abstractNum w:abstractNumId="0" w15:restartNumberingAfterBreak="0">
    <w:nsid w:val="FFFFFF7C"/>
    <w:multiLevelType w:val="singleLevel"/>
    <w:tmpl w:val="B29E0C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1CD8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3A2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78AA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4EC7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68DC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5068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9AF8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54C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0EBE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3230B"/>
    <w:multiLevelType w:val="hybridMultilevel"/>
    <w:tmpl w:val="DACECEC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28D7B39"/>
    <w:multiLevelType w:val="hybridMultilevel"/>
    <w:tmpl w:val="F6C2097A"/>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1B271D"/>
    <w:multiLevelType w:val="hybridMultilevel"/>
    <w:tmpl w:val="6D12E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B3A558F"/>
    <w:multiLevelType w:val="multilevel"/>
    <w:tmpl w:val="0406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2591CFA"/>
    <w:multiLevelType w:val="hybridMultilevel"/>
    <w:tmpl w:val="8EE8D34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36C5771"/>
    <w:multiLevelType w:val="hybridMultilevel"/>
    <w:tmpl w:val="A532DC2A"/>
    <w:lvl w:ilvl="0" w:tplc="D1C039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351932"/>
    <w:multiLevelType w:val="hybridMultilevel"/>
    <w:tmpl w:val="945055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1FD55B4F"/>
    <w:multiLevelType w:val="hybridMultilevel"/>
    <w:tmpl w:val="74A0ABD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547730"/>
    <w:multiLevelType w:val="hybridMultilevel"/>
    <w:tmpl w:val="A532DC2A"/>
    <w:lvl w:ilvl="0" w:tplc="D1C039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A16B3C"/>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147222F"/>
    <w:multiLevelType w:val="hybridMultilevel"/>
    <w:tmpl w:val="6F349BBE"/>
    <w:lvl w:ilvl="0" w:tplc="8BFE0806">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55220C"/>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A90BC3"/>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F70651"/>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37A17"/>
    <w:multiLevelType w:val="hybridMultilevel"/>
    <w:tmpl w:val="242C38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8636A28"/>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A8F4705"/>
    <w:multiLevelType w:val="hybridMultilevel"/>
    <w:tmpl w:val="9CDAC0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3F736201"/>
    <w:multiLevelType w:val="hybridMultilevel"/>
    <w:tmpl w:val="A532DC2A"/>
    <w:lvl w:ilvl="0" w:tplc="D1C039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B37BFD"/>
    <w:multiLevelType w:val="hybridMultilevel"/>
    <w:tmpl w:val="0C2A21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1F3556C"/>
    <w:multiLevelType w:val="multilevel"/>
    <w:tmpl w:val="AA12FC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882548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377E9A"/>
    <w:multiLevelType w:val="hybridMultilevel"/>
    <w:tmpl w:val="CB60AA18"/>
    <w:lvl w:ilvl="0" w:tplc="8BFE0806">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722ADC"/>
    <w:multiLevelType w:val="multilevel"/>
    <w:tmpl w:val="00C011C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FF77188"/>
    <w:multiLevelType w:val="hybridMultilevel"/>
    <w:tmpl w:val="A532DC2A"/>
    <w:lvl w:ilvl="0" w:tplc="D1C039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E86057"/>
    <w:multiLevelType w:val="hybridMultilevel"/>
    <w:tmpl w:val="819825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5F3D65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1FD65D5"/>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21211CC"/>
    <w:multiLevelType w:val="hybridMultilevel"/>
    <w:tmpl w:val="FF96A3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6D25914"/>
    <w:multiLevelType w:val="multilevel"/>
    <w:tmpl w:val="467C92B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89904FC"/>
    <w:multiLevelType w:val="hybridMultilevel"/>
    <w:tmpl w:val="5EE0473E"/>
    <w:lvl w:ilvl="0" w:tplc="5E101E0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61680A"/>
    <w:multiLevelType w:val="multilevel"/>
    <w:tmpl w:val="0409001D"/>
    <w:lvl w:ilvl="0">
      <w:start w:val="1"/>
      <w:numFmt w:val="decimal"/>
      <w:lvlText w:val="%1)"/>
      <w:lvlJc w:val="left"/>
      <w:pPr>
        <w:ind w:left="0" w:hanging="360"/>
      </w:p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41" w15:restartNumberingAfterBreak="0">
    <w:nsid w:val="6CDD1AB6"/>
    <w:multiLevelType w:val="hybridMultilevel"/>
    <w:tmpl w:val="0C2A21FA"/>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2" w15:restartNumberingAfterBreak="0">
    <w:nsid w:val="700C44A3"/>
    <w:multiLevelType w:val="hybridMultilevel"/>
    <w:tmpl w:val="E1AAB3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2992E39"/>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004C09"/>
    <w:multiLevelType w:val="hybridMultilevel"/>
    <w:tmpl w:val="7B9ED9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623779"/>
    <w:multiLevelType w:val="hybridMultilevel"/>
    <w:tmpl w:val="4F64FD5A"/>
    <w:lvl w:ilvl="0" w:tplc="ABE6219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03975493">
    <w:abstractNumId w:val="0"/>
  </w:num>
  <w:num w:numId="2" w16cid:durableId="237716243">
    <w:abstractNumId w:val="1"/>
  </w:num>
  <w:num w:numId="3" w16cid:durableId="1116410598">
    <w:abstractNumId w:val="2"/>
  </w:num>
  <w:num w:numId="4" w16cid:durableId="1609464656">
    <w:abstractNumId w:val="3"/>
  </w:num>
  <w:num w:numId="5" w16cid:durableId="2145660097">
    <w:abstractNumId w:val="8"/>
  </w:num>
  <w:num w:numId="6" w16cid:durableId="1015695794">
    <w:abstractNumId w:val="4"/>
  </w:num>
  <w:num w:numId="7" w16cid:durableId="1473870056">
    <w:abstractNumId w:val="5"/>
  </w:num>
  <w:num w:numId="8" w16cid:durableId="1877616362">
    <w:abstractNumId w:val="6"/>
  </w:num>
  <w:num w:numId="9" w16cid:durableId="1771393676">
    <w:abstractNumId w:val="7"/>
  </w:num>
  <w:num w:numId="10" w16cid:durableId="177084571">
    <w:abstractNumId w:val="9"/>
  </w:num>
  <w:num w:numId="11" w16cid:durableId="1587960614">
    <w:abstractNumId w:val="32"/>
  </w:num>
  <w:num w:numId="12" w16cid:durableId="611134111">
    <w:abstractNumId w:val="19"/>
  </w:num>
  <w:num w:numId="13" w16cid:durableId="1110585806">
    <w:abstractNumId w:val="43"/>
  </w:num>
  <w:num w:numId="14" w16cid:durableId="1315255531">
    <w:abstractNumId w:val="30"/>
  </w:num>
  <w:num w:numId="15" w16cid:durableId="2006518874">
    <w:abstractNumId w:val="36"/>
  </w:num>
  <w:num w:numId="16" w16cid:durableId="1145706727">
    <w:abstractNumId w:val="29"/>
  </w:num>
  <w:num w:numId="17" w16cid:durableId="554317949">
    <w:abstractNumId w:val="22"/>
  </w:num>
  <w:num w:numId="18" w16cid:durableId="1209104698">
    <w:abstractNumId w:val="25"/>
  </w:num>
  <w:num w:numId="19" w16cid:durableId="993993078">
    <w:abstractNumId w:val="23"/>
  </w:num>
  <w:num w:numId="20" w16cid:durableId="1765807413">
    <w:abstractNumId w:val="21"/>
  </w:num>
  <w:num w:numId="21" w16cid:durableId="2139717381">
    <w:abstractNumId w:val="13"/>
  </w:num>
  <w:num w:numId="22" w16cid:durableId="353849071">
    <w:abstractNumId w:val="26"/>
  </w:num>
  <w:num w:numId="23" w16cid:durableId="385186268">
    <w:abstractNumId w:val="45"/>
  </w:num>
  <w:num w:numId="24" w16cid:durableId="1450510907">
    <w:abstractNumId w:val="12"/>
  </w:num>
  <w:num w:numId="25" w16cid:durableId="706368970">
    <w:abstractNumId w:val="34"/>
  </w:num>
  <w:num w:numId="26" w16cid:durableId="39744128">
    <w:abstractNumId w:val="28"/>
  </w:num>
  <w:num w:numId="27" w16cid:durableId="2121489104">
    <w:abstractNumId w:val="42"/>
  </w:num>
  <w:num w:numId="28" w16cid:durableId="2018995807">
    <w:abstractNumId w:val="10"/>
  </w:num>
  <w:num w:numId="29" w16cid:durableId="1534347659">
    <w:abstractNumId w:val="41"/>
  </w:num>
  <w:num w:numId="30" w16cid:durableId="2015372852">
    <w:abstractNumId w:val="24"/>
  </w:num>
  <w:num w:numId="31" w16cid:durableId="464590346">
    <w:abstractNumId w:val="16"/>
  </w:num>
  <w:num w:numId="32" w16cid:durableId="1977107441">
    <w:abstractNumId w:val="37"/>
  </w:num>
  <w:num w:numId="33" w16cid:durableId="1868443158">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1056285">
    <w:abstractNumId w:val="35"/>
  </w:num>
  <w:num w:numId="35" w16cid:durableId="1840072746">
    <w:abstractNumId w:val="40"/>
  </w:num>
  <w:num w:numId="36" w16cid:durableId="334697513">
    <w:abstractNumId w:val="14"/>
  </w:num>
  <w:num w:numId="37" w16cid:durableId="234895319">
    <w:abstractNumId w:val="44"/>
  </w:num>
  <w:num w:numId="38" w16cid:durableId="6208885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9950816">
    <w:abstractNumId w:val="33"/>
  </w:num>
  <w:num w:numId="40" w16cid:durableId="799107193">
    <w:abstractNumId w:val="39"/>
  </w:num>
  <w:num w:numId="41" w16cid:durableId="771782423">
    <w:abstractNumId w:val="15"/>
  </w:num>
  <w:num w:numId="42" w16cid:durableId="375932622">
    <w:abstractNumId w:val="18"/>
  </w:num>
  <w:num w:numId="43" w16cid:durableId="1284732836">
    <w:abstractNumId w:val="27"/>
  </w:num>
  <w:num w:numId="44" w16cid:durableId="907619031">
    <w:abstractNumId w:val="17"/>
  </w:num>
  <w:num w:numId="45" w16cid:durableId="1702440731">
    <w:abstractNumId w:val="11"/>
  </w:num>
  <w:num w:numId="46" w16cid:durableId="1003047499">
    <w:abstractNumId w:val="31"/>
  </w:num>
  <w:num w:numId="47" w16cid:durableId="4566840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1BE"/>
    <w:rsid w:val="00001571"/>
    <w:rsid w:val="00002AEE"/>
    <w:rsid w:val="000115C8"/>
    <w:rsid w:val="000171A2"/>
    <w:rsid w:val="000173A2"/>
    <w:rsid w:val="00017C15"/>
    <w:rsid w:val="00023894"/>
    <w:rsid w:val="00023A5C"/>
    <w:rsid w:val="000255D8"/>
    <w:rsid w:val="000257FD"/>
    <w:rsid w:val="00030716"/>
    <w:rsid w:val="00032D1B"/>
    <w:rsid w:val="00034EFE"/>
    <w:rsid w:val="000356C3"/>
    <w:rsid w:val="00043AE7"/>
    <w:rsid w:val="000528B1"/>
    <w:rsid w:val="0005593B"/>
    <w:rsid w:val="000561DF"/>
    <w:rsid w:val="00062005"/>
    <w:rsid w:val="00064CC4"/>
    <w:rsid w:val="00067106"/>
    <w:rsid w:val="0007294C"/>
    <w:rsid w:val="000737EF"/>
    <w:rsid w:val="00074974"/>
    <w:rsid w:val="00076E7B"/>
    <w:rsid w:val="00077689"/>
    <w:rsid w:val="00082289"/>
    <w:rsid w:val="00083911"/>
    <w:rsid w:val="00084280"/>
    <w:rsid w:val="00084E78"/>
    <w:rsid w:val="00094694"/>
    <w:rsid w:val="00096AAB"/>
    <w:rsid w:val="000A6701"/>
    <w:rsid w:val="000A7730"/>
    <w:rsid w:val="000A7DC2"/>
    <w:rsid w:val="000B3C8E"/>
    <w:rsid w:val="000C1FA6"/>
    <w:rsid w:val="000C6E62"/>
    <w:rsid w:val="000D06D4"/>
    <w:rsid w:val="000D27D8"/>
    <w:rsid w:val="000D311C"/>
    <w:rsid w:val="000D3477"/>
    <w:rsid w:val="000D38FF"/>
    <w:rsid w:val="000D4B82"/>
    <w:rsid w:val="000D61C4"/>
    <w:rsid w:val="000D73F7"/>
    <w:rsid w:val="000E32A6"/>
    <w:rsid w:val="000E6DC3"/>
    <w:rsid w:val="000F76E4"/>
    <w:rsid w:val="001004EC"/>
    <w:rsid w:val="00100D12"/>
    <w:rsid w:val="00102F4C"/>
    <w:rsid w:val="00103FE3"/>
    <w:rsid w:val="00107945"/>
    <w:rsid w:val="001173C0"/>
    <w:rsid w:val="00120BBD"/>
    <w:rsid w:val="00126181"/>
    <w:rsid w:val="0013237B"/>
    <w:rsid w:val="0013359C"/>
    <w:rsid w:val="001349F1"/>
    <w:rsid w:val="00142767"/>
    <w:rsid w:val="00143294"/>
    <w:rsid w:val="001434CE"/>
    <w:rsid w:val="001434D7"/>
    <w:rsid w:val="0016040A"/>
    <w:rsid w:val="00163D89"/>
    <w:rsid w:val="001647E3"/>
    <w:rsid w:val="00166579"/>
    <w:rsid w:val="00171A3D"/>
    <w:rsid w:val="00176213"/>
    <w:rsid w:val="00181E0D"/>
    <w:rsid w:val="00182279"/>
    <w:rsid w:val="0018687E"/>
    <w:rsid w:val="00192DF5"/>
    <w:rsid w:val="00194453"/>
    <w:rsid w:val="001A2CF9"/>
    <w:rsid w:val="001B2CC5"/>
    <w:rsid w:val="001C1847"/>
    <w:rsid w:val="001C552B"/>
    <w:rsid w:val="001C6F56"/>
    <w:rsid w:val="001D0486"/>
    <w:rsid w:val="001D1BF7"/>
    <w:rsid w:val="001E15E3"/>
    <w:rsid w:val="001E2030"/>
    <w:rsid w:val="001E2287"/>
    <w:rsid w:val="001E2805"/>
    <w:rsid w:val="001E474E"/>
    <w:rsid w:val="001E7650"/>
    <w:rsid w:val="001F60D0"/>
    <w:rsid w:val="00200334"/>
    <w:rsid w:val="00204B3F"/>
    <w:rsid w:val="002118C1"/>
    <w:rsid w:val="00217426"/>
    <w:rsid w:val="0022101B"/>
    <w:rsid w:val="00221663"/>
    <w:rsid w:val="00225277"/>
    <w:rsid w:val="00225808"/>
    <w:rsid w:val="002274D9"/>
    <w:rsid w:val="00235C34"/>
    <w:rsid w:val="00235E4B"/>
    <w:rsid w:val="00236588"/>
    <w:rsid w:val="00240FB0"/>
    <w:rsid w:val="0024165A"/>
    <w:rsid w:val="0024494F"/>
    <w:rsid w:val="00251A97"/>
    <w:rsid w:val="00252C4B"/>
    <w:rsid w:val="00252EE8"/>
    <w:rsid w:val="00261B1F"/>
    <w:rsid w:val="00262CEC"/>
    <w:rsid w:val="00262FCD"/>
    <w:rsid w:val="00267CB3"/>
    <w:rsid w:val="002767C9"/>
    <w:rsid w:val="00276920"/>
    <w:rsid w:val="0028238E"/>
    <w:rsid w:val="00283A39"/>
    <w:rsid w:val="00285C1E"/>
    <w:rsid w:val="00285E4D"/>
    <w:rsid w:val="00290960"/>
    <w:rsid w:val="00293437"/>
    <w:rsid w:val="002949D3"/>
    <w:rsid w:val="00295DF3"/>
    <w:rsid w:val="0029683E"/>
    <w:rsid w:val="00297761"/>
    <w:rsid w:val="00297779"/>
    <w:rsid w:val="002A1596"/>
    <w:rsid w:val="002A2BD5"/>
    <w:rsid w:val="002A32AB"/>
    <w:rsid w:val="002A5794"/>
    <w:rsid w:val="002B2CF1"/>
    <w:rsid w:val="002B4730"/>
    <w:rsid w:val="002B5C3E"/>
    <w:rsid w:val="002C0B02"/>
    <w:rsid w:val="002C1106"/>
    <w:rsid w:val="002D2AE0"/>
    <w:rsid w:val="002D3453"/>
    <w:rsid w:val="002D414B"/>
    <w:rsid w:val="002D4AC8"/>
    <w:rsid w:val="002D4F1A"/>
    <w:rsid w:val="002D4F48"/>
    <w:rsid w:val="002D5D74"/>
    <w:rsid w:val="002E2F33"/>
    <w:rsid w:val="002E39B7"/>
    <w:rsid w:val="002E4847"/>
    <w:rsid w:val="002E54C4"/>
    <w:rsid w:val="002F28B5"/>
    <w:rsid w:val="003020B5"/>
    <w:rsid w:val="00302A85"/>
    <w:rsid w:val="00302D33"/>
    <w:rsid w:val="00307DE6"/>
    <w:rsid w:val="00314237"/>
    <w:rsid w:val="00314A80"/>
    <w:rsid w:val="00317ADA"/>
    <w:rsid w:val="003235C6"/>
    <w:rsid w:val="00327157"/>
    <w:rsid w:val="00333A89"/>
    <w:rsid w:val="0033471F"/>
    <w:rsid w:val="00336CCB"/>
    <w:rsid w:val="00341163"/>
    <w:rsid w:val="00351645"/>
    <w:rsid w:val="003527AE"/>
    <w:rsid w:val="003540CB"/>
    <w:rsid w:val="003556B8"/>
    <w:rsid w:val="00366E6A"/>
    <w:rsid w:val="00373477"/>
    <w:rsid w:val="00387E91"/>
    <w:rsid w:val="00392310"/>
    <w:rsid w:val="003A1BCA"/>
    <w:rsid w:val="003A78F2"/>
    <w:rsid w:val="003B0D43"/>
    <w:rsid w:val="003B3663"/>
    <w:rsid w:val="003B3F09"/>
    <w:rsid w:val="003B441A"/>
    <w:rsid w:val="003C0593"/>
    <w:rsid w:val="003C23DF"/>
    <w:rsid w:val="003C268F"/>
    <w:rsid w:val="003C3CAB"/>
    <w:rsid w:val="003D6BD3"/>
    <w:rsid w:val="003E1671"/>
    <w:rsid w:val="003E3F68"/>
    <w:rsid w:val="003E41AB"/>
    <w:rsid w:val="003E5ACF"/>
    <w:rsid w:val="003E70B2"/>
    <w:rsid w:val="003F5251"/>
    <w:rsid w:val="004000B7"/>
    <w:rsid w:val="00400D01"/>
    <w:rsid w:val="004056D2"/>
    <w:rsid w:val="00412A75"/>
    <w:rsid w:val="0042061E"/>
    <w:rsid w:val="00423AE4"/>
    <w:rsid w:val="00430918"/>
    <w:rsid w:val="00435EC8"/>
    <w:rsid w:val="00443C5E"/>
    <w:rsid w:val="00444A45"/>
    <w:rsid w:val="00446969"/>
    <w:rsid w:val="0045040B"/>
    <w:rsid w:val="004506A0"/>
    <w:rsid w:val="00460540"/>
    <w:rsid w:val="00464A96"/>
    <w:rsid w:val="00467787"/>
    <w:rsid w:val="00475154"/>
    <w:rsid w:val="004803AB"/>
    <w:rsid w:val="00480CEE"/>
    <w:rsid w:val="00486DDF"/>
    <w:rsid w:val="004871B5"/>
    <w:rsid w:val="004933C6"/>
    <w:rsid w:val="00494D6E"/>
    <w:rsid w:val="00496479"/>
    <w:rsid w:val="004A07C3"/>
    <w:rsid w:val="004A0911"/>
    <w:rsid w:val="004A495B"/>
    <w:rsid w:val="004A515C"/>
    <w:rsid w:val="004B191A"/>
    <w:rsid w:val="004B299B"/>
    <w:rsid w:val="004B6178"/>
    <w:rsid w:val="004B7397"/>
    <w:rsid w:val="004B74D5"/>
    <w:rsid w:val="004B7ED2"/>
    <w:rsid w:val="004D0871"/>
    <w:rsid w:val="004D5A5F"/>
    <w:rsid w:val="004D5C50"/>
    <w:rsid w:val="004E1D5C"/>
    <w:rsid w:val="004E5764"/>
    <w:rsid w:val="004E5A04"/>
    <w:rsid w:val="004F0A77"/>
    <w:rsid w:val="004F20AF"/>
    <w:rsid w:val="004F468F"/>
    <w:rsid w:val="005005FF"/>
    <w:rsid w:val="005077FA"/>
    <w:rsid w:val="00513365"/>
    <w:rsid w:val="00514576"/>
    <w:rsid w:val="00514643"/>
    <w:rsid w:val="00522C02"/>
    <w:rsid w:val="005279E5"/>
    <w:rsid w:val="00536A17"/>
    <w:rsid w:val="005422E4"/>
    <w:rsid w:val="00551264"/>
    <w:rsid w:val="00554658"/>
    <w:rsid w:val="00560923"/>
    <w:rsid w:val="0056736D"/>
    <w:rsid w:val="00567D43"/>
    <w:rsid w:val="005724BA"/>
    <w:rsid w:val="0057456B"/>
    <w:rsid w:val="005753A8"/>
    <w:rsid w:val="00580203"/>
    <w:rsid w:val="00582397"/>
    <w:rsid w:val="00587F79"/>
    <w:rsid w:val="00590FA0"/>
    <w:rsid w:val="00594DE9"/>
    <w:rsid w:val="00594F65"/>
    <w:rsid w:val="00595EAE"/>
    <w:rsid w:val="005A16F3"/>
    <w:rsid w:val="005A5DB5"/>
    <w:rsid w:val="005A74B9"/>
    <w:rsid w:val="005B21E8"/>
    <w:rsid w:val="005B2413"/>
    <w:rsid w:val="005B4077"/>
    <w:rsid w:val="005C05A8"/>
    <w:rsid w:val="005C12DB"/>
    <w:rsid w:val="005C27D4"/>
    <w:rsid w:val="005C5308"/>
    <w:rsid w:val="005D0050"/>
    <w:rsid w:val="005D419A"/>
    <w:rsid w:val="005D459C"/>
    <w:rsid w:val="005E2123"/>
    <w:rsid w:val="005E6555"/>
    <w:rsid w:val="005F0DE0"/>
    <w:rsid w:val="005F331E"/>
    <w:rsid w:val="005F5E48"/>
    <w:rsid w:val="006002C8"/>
    <w:rsid w:val="00605F1D"/>
    <w:rsid w:val="0061515F"/>
    <w:rsid w:val="0061674F"/>
    <w:rsid w:val="00620410"/>
    <w:rsid w:val="00624599"/>
    <w:rsid w:val="00625184"/>
    <w:rsid w:val="00635E49"/>
    <w:rsid w:val="00642367"/>
    <w:rsid w:val="00642FA6"/>
    <w:rsid w:val="0064337F"/>
    <w:rsid w:val="00646015"/>
    <w:rsid w:val="00647683"/>
    <w:rsid w:val="00651EB0"/>
    <w:rsid w:val="00652A2D"/>
    <w:rsid w:val="006601DE"/>
    <w:rsid w:val="00660CC0"/>
    <w:rsid w:val="00663B78"/>
    <w:rsid w:val="0066503B"/>
    <w:rsid w:val="00667AC5"/>
    <w:rsid w:val="006737EE"/>
    <w:rsid w:val="0068365E"/>
    <w:rsid w:val="00691CAE"/>
    <w:rsid w:val="0069281B"/>
    <w:rsid w:val="006929B5"/>
    <w:rsid w:val="00693905"/>
    <w:rsid w:val="00694DD7"/>
    <w:rsid w:val="006971EA"/>
    <w:rsid w:val="006A57D9"/>
    <w:rsid w:val="006A6670"/>
    <w:rsid w:val="006B14E7"/>
    <w:rsid w:val="006B3986"/>
    <w:rsid w:val="006B4DDC"/>
    <w:rsid w:val="006B50C7"/>
    <w:rsid w:val="006B5C9D"/>
    <w:rsid w:val="006B7658"/>
    <w:rsid w:val="006C2114"/>
    <w:rsid w:val="006C2D89"/>
    <w:rsid w:val="006C3126"/>
    <w:rsid w:val="006C4303"/>
    <w:rsid w:val="006D055D"/>
    <w:rsid w:val="006D4CFD"/>
    <w:rsid w:val="006D6DBB"/>
    <w:rsid w:val="006E1EC4"/>
    <w:rsid w:val="006E24A7"/>
    <w:rsid w:val="006E3DA2"/>
    <w:rsid w:val="006E5F15"/>
    <w:rsid w:val="006E7B0A"/>
    <w:rsid w:val="006F1B7B"/>
    <w:rsid w:val="006F72DE"/>
    <w:rsid w:val="00704C23"/>
    <w:rsid w:val="0070529D"/>
    <w:rsid w:val="0070561C"/>
    <w:rsid w:val="00714D5A"/>
    <w:rsid w:val="00715697"/>
    <w:rsid w:val="00720F0A"/>
    <w:rsid w:val="007248E0"/>
    <w:rsid w:val="00727EC8"/>
    <w:rsid w:val="00731B22"/>
    <w:rsid w:val="00733FD2"/>
    <w:rsid w:val="00741947"/>
    <w:rsid w:val="00741D05"/>
    <w:rsid w:val="0075026E"/>
    <w:rsid w:val="007522F5"/>
    <w:rsid w:val="00756C33"/>
    <w:rsid w:val="00764E3D"/>
    <w:rsid w:val="007660EA"/>
    <w:rsid w:val="00771A3C"/>
    <w:rsid w:val="0077236B"/>
    <w:rsid w:val="00776EE7"/>
    <w:rsid w:val="00786CF5"/>
    <w:rsid w:val="00791EF4"/>
    <w:rsid w:val="00797636"/>
    <w:rsid w:val="007A572B"/>
    <w:rsid w:val="007B0BE3"/>
    <w:rsid w:val="007B0CC7"/>
    <w:rsid w:val="007B0EC1"/>
    <w:rsid w:val="007B0ECC"/>
    <w:rsid w:val="007B486B"/>
    <w:rsid w:val="007B568F"/>
    <w:rsid w:val="007C03D3"/>
    <w:rsid w:val="007C09DA"/>
    <w:rsid w:val="007C112D"/>
    <w:rsid w:val="007C35A3"/>
    <w:rsid w:val="007C7CBF"/>
    <w:rsid w:val="007D04A7"/>
    <w:rsid w:val="007D145F"/>
    <w:rsid w:val="007E04E9"/>
    <w:rsid w:val="007E458E"/>
    <w:rsid w:val="007E4610"/>
    <w:rsid w:val="007E6D21"/>
    <w:rsid w:val="00802D17"/>
    <w:rsid w:val="0080443C"/>
    <w:rsid w:val="00824B1B"/>
    <w:rsid w:val="00836A87"/>
    <w:rsid w:val="008401E4"/>
    <w:rsid w:val="00840A96"/>
    <w:rsid w:val="00841545"/>
    <w:rsid w:val="00841C26"/>
    <w:rsid w:val="00847EBC"/>
    <w:rsid w:val="00850CFF"/>
    <w:rsid w:val="00850E2B"/>
    <w:rsid w:val="00853184"/>
    <w:rsid w:val="008617A1"/>
    <w:rsid w:val="00862E83"/>
    <w:rsid w:val="008631EB"/>
    <w:rsid w:val="0086586D"/>
    <w:rsid w:val="008670D8"/>
    <w:rsid w:val="00870570"/>
    <w:rsid w:val="008706EF"/>
    <w:rsid w:val="00874765"/>
    <w:rsid w:val="008767E9"/>
    <w:rsid w:val="00880AFB"/>
    <w:rsid w:val="008838C7"/>
    <w:rsid w:val="00883E39"/>
    <w:rsid w:val="00885F81"/>
    <w:rsid w:val="008875ED"/>
    <w:rsid w:val="00887601"/>
    <w:rsid w:val="00887770"/>
    <w:rsid w:val="008936CB"/>
    <w:rsid w:val="0089407C"/>
    <w:rsid w:val="00895F2E"/>
    <w:rsid w:val="00896385"/>
    <w:rsid w:val="008A2001"/>
    <w:rsid w:val="008A5659"/>
    <w:rsid w:val="008A5EE1"/>
    <w:rsid w:val="008A74FB"/>
    <w:rsid w:val="008B094F"/>
    <w:rsid w:val="008B0FEF"/>
    <w:rsid w:val="008B1D59"/>
    <w:rsid w:val="008B5B6B"/>
    <w:rsid w:val="008C1674"/>
    <w:rsid w:val="008C3717"/>
    <w:rsid w:val="008D1C43"/>
    <w:rsid w:val="008D4780"/>
    <w:rsid w:val="008E4F7A"/>
    <w:rsid w:val="008F711D"/>
    <w:rsid w:val="008F73CB"/>
    <w:rsid w:val="0090641F"/>
    <w:rsid w:val="00911138"/>
    <w:rsid w:val="0092012A"/>
    <w:rsid w:val="0092475F"/>
    <w:rsid w:val="009251E9"/>
    <w:rsid w:val="00925A1A"/>
    <w:rsid w:val="00931B12"/>
    <w:rsid w:val="0094065D"/>
    <w:rsid w:val="00947596"/>
    <w:rsid w:val="009522CF"/>
    <w:rsid w:val="00953FF6"/>
    <w:rsid w:val="00954DCC"/>
    <w:rsid w:val="00970BDA"/>
    <w:rsid w:val="00971BD3"/>
    <w:rsid w:val="009736EE"/>
    <w:rsid w:val="00974581"/>
    <w:rsid w:val="009762BA"/>
    <w:rsid w:val="00980700"/>
    <w:rsid w:val="00981937"/>
    <w:rsid w:val="00982104"/>
    <w:rsid w:val="00983A6E"/>
    <w:rsid w:val="00991A15"/>
    <w:rsid w:val="00993F12"/>
    <w:rsid w:val="009970B3"/>
    <w:rsid w:val="009A21AB"/>
    <w:rsid w:val="009A3BD1"/>
    <w:rsid w:val="009A5AD3"/>
    <w:rsid w:val="009B08A9"/>
    <w:rsid w:val="009B1FB1"/>
    <w:rsid w:val="009B3163"/>
    <w:rsid w:val="009B5C71"/>
    <w:rsid w:val="009B651A"/>
    <w:rsid w:val="009B70D9"/>
    <w:rsid w:val="009B7D52"/>
    <w:rsid w:val="009C12EA"/>
    <w:rsid w:val="009C1C78"/>
    <w:rsid w:val="009C5CFB"/>
    <w:rsid w:val="009D314A"/>
    <w:rsid w:val="009D34B3"/>
    <w:rsid w:val="009E0E59"/>
    <w:rsid w:val="009E30B0"/>
    <w:rsid w:val="009E4BCF"/>
    <w:rsid w:val="009E7F60"/>
    <w:rsid w:val="009F2B48"/>
    <w:rsid w:val="009F5B0D"/>
    <w:rsid w:val="009F7697"/>
    <w:rsid w:val="009F7BB6"/>
    <w:rsid w:val="00A00964"/>
    <w:rsid w:val="00A016EC"/>
    <w:rsid w:val="00A107B3"/>
    <w:rsid w:val="00A15644"/>
    <w:rsid w:val="00A20001"/>
    <w:rsid w:val="00A36256"/>
    <w:rsid w:val="00A3644C"/>
    <w:rsid w:val="00A37707"/>
    <w:rsid w:val="00A37AC1"/>
    <w:rsid w:val="00A410CA"/>
    <w:rsid w:val="00A43AC1"/>
    <w:rsid w:val="00A467D6"/>
    <w:rsid w:val="00A50A4F"/>
    <w:rsid w:val="00A53128"/>
    <w:rsid w:val="00A57040"/>
    <w:rsid w:val="00A658D7"/>
    <w:rsid w:val="00A6608F"/>
    <w:rsid w:val="00A727CD"/>
    <w:rsid w:val="00A7399D"/>
    <w:rsid w:val="00A73B9E"/>
    <w:rsid w:val="00A74289"/>
    <w:rsid w:val="00A74C58"/>
    <w:rsid w:val="00A81D16"/>
    <w:rsid w:val="00A83A97"/>
    <w:rsid w:val="00A84E87"/>
    <w:rsid w:val="00A94C40"/>
    <w:rsid w:val="00A957A2"/>
    <w:rsid w:val="00A96B95"/>
    <w:rsid w:val="00AA055A"/>
    <w:rsid w:val="00AA1421"/>
    <w:rsid w:val="00AA333A"/>
    <w:rsid w:val="00AA4D92"/>
    <w:rsid w:val="00AA5330"/>
    <w:rsid w:val="00AB04B4"/>
    <w:rsid w:val="00AB0F2F"/>
    <w:rsid w:val="00AB3A67"/>
    <w:rsid w:val="00AB61A4"/>
    <w:rsid w:val="00AB7855"/>
    <w:rsid w:val="00AC0C6F"/>
    <w:rsid w:val="00AC2525"/>
    <w:rsid w:val="00AC44A5"/>
    <w:rsid w:val="00AD2543"/>
    <w:rsid w:val="00AD726C"/>
    <w:rsid w:val="00AE371D"/>
    <w:rsid w:val="00AE4525"/>
    <w:rsid w:val="00AE4D1E"/>
    <w:rsid w:val="00AE6A69"/>
    <w:rsid w:val="00AF0051"/>
    <w:rsid w:val="00AF1FAE"/>
    <w:rsid w:val="00AF58A6"/>
    <w:rsid w:val="00AF71BE"/>
    <w:rsid w:val="00B10B0D"/>
    <w:rsid w:val="00B10B74"/>
    <w:rsid w:val="00B14C20"/>
    <w:rsid w:val="00B226ED"/>
    <w:rsid w:val="00B25288"/>
    <w:rsid w:val="00B2540B"/>
    <w:rsid w:val="00B264DB"/>
    <w:rsid w:val="00B266A3"/>
    <w:rsid w:val="00B27E38"/>
    <w:rsid w:val="00B27FCF"/>
    <w:rsid w:val="00B33EA6"/>
    <w:rsid w:val="00B46A0B"/>
    <w:rsid w:val="00B52D4B"/>
    <w:rsid w:val="00B55179"/>
    <w:rsid w:val="00B55583"/>
    <w:rsid w:val="00B57BFD"/>
    <w:rsid w:val="00B60EA6"/>
    <w:rsid w:val="00B66F17"/>
    <w:rsid w:val="00B70744"/>
    <w:rsid w:val="00B721A7"/>
    <w:rsid w:val="00B72AF5"/>
    <w:rsid w:val="00B73773"/>
    <w:rsid w:val="00B745E8"/>
    <w:rsid w:val="00B750A9"/>
    <w:rsid w:val="00B77BCA"/>
    <w:rsid w:val="00B82F69"/>
    <w:rsid w:val="00B90404"/>
    <w:rsid w:val="00B91706"/>
    <w:rsid w:val="00B92453"/>
    <w:rsid w:val="00B93FED"/>
    <w:rsid w:val="00B9505F"/>
    <w:rsid w:val="00BA397C"/>
    <w:rsid w:val="00BA5978"/>
    <w:rsid w:val="00BA7FB8"/>
    <w:rsid w:val="00BB045A"/>
    <w:rsid w:val="00BB3F3F"/>
    <w:rsid w:val="00BC1451"/>
    <w:rsid w:val="00BC14EF"/>
    <w:rsid w:val="00BC24C2"/>
    <w:rsid w:val="00BC25FE"/>
    <w:rsid w:val="00BC2CC5"/>
    <w:rsid w:val="00BC5499"/>
    <w:rsid w:val="00BC550D"/>
    <w:rsid w:val="00BC7F44"/>
    <w:rsid w:val="00BD084F"/>
    <w:rsid w:val="00BE1E15"/>
    <w:rsid w:val="00BE2329"/>
    <w:rsid w:val="00BE4CBE"/>
    <w:rsid w:val="00BE5E72"/>
    <w:rsid w:val="00BF6106"/>
    <w:rsid w:val="00C039A8"/>
    <w:rsid w:val="00C04215"/>
    <w:rsid w:val="00C04F75"/>
    <w:rsid w:val="00C06C9E"/>
    <w:rsid w:val="00C07255"/>
    <w:rsid w:val="00C1146D"/>
    <w:rsid w:val="00C12EB8"/>
    <w:rsid w:val="00C17119"/>
    <w:rsid w:val="00C30E76"/>
    <w:rsid w:val="00C32597"/>
    <w:rsid w:val="00C32F54"/>
    <w:rsid w:val="00C34253"/>
    <w:rsid w:val="00C364BA"/>
    <w:rsid w:val="00C473B6"/>
    <w:rsid w:val="00C5313F"/>
    <w:rsid w:val="00C67D07"/>
    <w:rsid w:val="00C80BCA"/>
    <w:rsid w:val="00C81208"/>
    <w:rsid w:val="00C909A0"/>
    <w:rsid w:val="00C9512E"/>
    <w:rsid w:val="00CA0ED6"/>
    <w:rsid w:val="00CA3DAE"/>
    <w:rsid w:val="00CA7CED"/>
    <w:rsid w:val="00CA7D86"/>
    <w:rsid w:val="00CB3956"/>
    <w:rsid w:val="00CB7685"/>
    <w:rsid w:val="00CC03AB"/>
    <w:rsid w:val="00CC6B2D"/>
    <w:rsid w:val="00CD239D"/>
    <w:rsid w:val="00CD422F"/>
    <w:rsid w:val="00CD4B52"/>
    <w:rsid w:val="00CD7FFE"/>
    <w:rsid w:val="00CE0926"/>
    <w:rsid w:val="00CE246E"/>
    <w:rsid w:val="00CE4A04"/>
    <w:rsid w:val="00CE5062"/>
    <w:rsid w:val="00CE5210"/>
    <w:rsid w:val="00CF1BA0"/>
    <w:rsid w:val="00CF25E1"/>
    <w:rsid w:val="00CF3652"/>
    <w:rsid w:val="00CF5F06"/>
    <w:rsid w:val="00D02768"/>
    <w:rsid w:val="00D148F6"/>
    <w:rsid w:val="00D14DB1"/>
    <w:rsid w:val="00D20A7D"/>
    <w:rsid w:val="00D213D4"/>
    <w:rsid w:val="00D23A79"/>
    <w:rsid w:val="00D31C31"/>
    <w:rsid w:val="00D3256C"/>
    <w:rsid w:val="00D32D0B"/>
    <w:rsid w:val="00D3459A"/>
    <w:rsid w:val="00D3696A"/>
    <w:rsid w:val="00D46BDB"/>
    <w:rsid w:val="00D4791D"/>
    <w:rsid w:val="00D525E5"/>
    <w:rsid w:val="00D5457C"/>
    <w:rsid w:val="00D64B02"/>
    <w:rsid w:val="00D66673"/>
    <w:rsid w:val="00D74CDA"/>
    <w:rsid w:val="00D81F12"/>
    <w:rsid w:val="00D84690"/>
    <w:rsid w:val="00D875D1"/>
    <w:rsid w:val="00D90419"/>
    <w:rsid w:val="00D94178"/>
    <w:rsid w:val="00D95958"/>
    <w:rsid w:val="00DA7BE6"/>
    <w:rsid w:val="00DB0BCD"/>
    <w:rsid w:val="00DB3DE4"/>
    <w:rsid w:val="00DB5194"/>
    <w:rsid w:val="00DB70F8"/>
    <w:rsid w:val="00DC0F6A"/>
    <w:rsid w:val="00DC2CE3"/>
    <w:rsid w:val="00DC4EA8"/>
    <w:rsid w:val="00DD0B31"/>
    <w:rsid w:val="00DD2331"/>
    <w:rsid w:val="00DD4567"/>
    <w:rsid w:val="00DD45BC"/>
    <w:rsid w:val="00DD5CE1"/>
    <w:rsid w:val="00DD7347"/>
    <w:rsid w:val="00DE0CDC"/>
    <w:rsid w:val="00DF08B9"/>
    <w:rsid w:val="00DF449E"/>
    <w:rsid w:val="00E00186"/>
    <w:rsid w:val="00E01826"/>
    <w:rsid w:val="00E040EE"/>
    <w:rsid w:val="00E10BB7"/>
    <w:rsid w:val="00E120B6"/>
    <w:rsid w:val="00E148F0"/>
    <w:rsid w:val="00E22743"/>
    <w:rsid w:val="00E34682"/>
    <w:rsid w:val="00E3599F"/>
    <w:rsid w:val="00E35E47"/>
    <w:rsid w:val="00E36329"/>
    <w:rsid w:val="00E43B79"/>
    <w:rsid w:val="00E5356A"/>
    <w:rsid w:val="00E553D4"/>
    <w:rsid w:val="00E55EFE"/>
    <w:rsid w:val="00E57BBA"/>
    <w:rsid w:val="00E60B00"/>
    <w:rsid w:val="00E60EDD"/>
    <w:rsid w:val="00E637CC"/>
    <w:rsid w:val="00E65D60"/>
    <w:rsid w:val="00E70B33"/>
    <w:rsid w:val="00E721AD"/>
    <w:rsid w:val="00E73E6C"/>
    <w:rsid w:val="00E830E0"/>
    <w:rsid w:val="00E85A49"/>
    <w:rsid w:val="00E866CD"/>
    <w:rsid w:val="00EA40F2"/>
    <w:rsid w:val="00EB1770"/>
    <w:rsid w:val="00EB51E2"/>
    <w:rsid w:val="00EC51CE"/>
    <w:rsid w:val="00EC5F87"/>
    <w:rsid w:val="00EC7761"/>
    <w:rsid w:val="00EE44DF"/>
    <w:rsid w:val="00EE6297"/>
    <w:rsid w:val="00EE680F"/>
    <w:rsid w:val="00EE712C"/>
    <w:rsid w:val="00EF3833"/>
    <w:rsid w:val="00EF4E7F"/>
    <w:rsid w:val="00EF6631"/>
    <w:rsid w:val="00F01863"/>
    <w:rsid w:val="00F01A15"/>
    <w:rsid w:val="00F01DD0"/>
    <w:rsid w:val="00F16DDF"/>
    <w:rsid w:val="00F200A4"/>
    <w:rsid w:val="00F2222F"/>
    <w:rsid w:val="00F22797"/>
    <w:rsid w:val="00F24D61"/>
    <w:rsid w:val="00F26C5C"/>
    <w:rsid w:val="00F2798C"/>
    <w:rsid w:val="00F318C3"/>
    <w:rsid w:val="00F325E0"/>
    <w:rsid w:val="00F32D93"/>
    <w:rsid w:val="00F37CD4"/>
    <w:rsid w:val="00F401D3"/>
    <w:rsid w:val="00F445F8"/>
    <w:rsid w:val="00F458B0"/>
    <w:rsid w:val="00F479D3"/>
    <w:rsid w:val="00F5088B"/>
    <w:rsid w:val="00F54031"/>
    <w:rsid w:val="00F5419F"/>
    <w:rsid w:val="00F63ED8"/>
    <w:rsid w:val="00F70EBA"/>
    <w:rsid w:val="00F71151"/>
    <w:rsid w:val="00F7177B"/>
    <w:rsid w:val="00F733EA"/>
    <w:rsid w:val="00F750C9"/>
    <w:rsid w:val="00F7511D"/>
    <w:rsid w:val="00F80EA9"/>
    <w:rsid w:val="00F973E8"/>
    <w:rsid w:val="00FA1CA0"/>
    <w:rsid w:val="00FA47C5"/>
    <w:rsid w:val="00FA6A0A"/>
    <w:rsid w:val="00FA767E"/>
    <w:rsid w:val="00FB30AF"/>
    <w:rsid w:val="00FC56DB"/>
    <w:rsid w:val="00FD0762"/>
    <w:rsid w:val="00FD33B6"/>
    <w:rsid w:val="00FD37DF"/>
    <w:rsid w:val="00FD3F4A"/>
    <w:rsid w:val="00FD3FA7"/>
    <w:rsid w:val="00FD68EF"/>
    <w:rsid w:val="00FE61A2"/>
    <w:rsid w:val="00FF68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FA4EC"/>
  <w15:docId w15:val="{D5CC4B49-FC6F-44FF-B11A-C2C28F20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DE6"/>
    <w:pPr>
      <w:spacing w:line="276" w:lineRule="auto"/>
    </w:pPr>
  </w:style>
  <w:style w:type="paragraph" w:styleId="Heading1">
    <w:name w:val="heading 1"/>
    <w:basedOn w:val="Normal"/>
    <w:next w:val="Normal"/>
    <w:link w:val="Heading1Char"/>
    <w:uiPriority w:val="9"/>
    <w:qFormat/>
    <w:rsid w:val="00B27E38"/>
    <w:pPr>
      <w:keepNext/>
      <w:keepLines/>
      <w:spacing w:before="480"/>
      <w:outlineLvl w:val="0"/>
    </w:pPr>
    <w:rPr>
      <w:rFonts w:asciiTheme="majorHAnsi" w:eastAsiaTheme="majorEastAsia" w:hAnsiTheme="majorHAnsi" w:cstheme="majorBidi"/>
      <w:b/>
      <w:bCs/>
      <w:caps/>
      <w:color w:val="2C3440"/>
      <w:spacing w:val="12"/>
      <w:sz w:val="48"/>
      <w:szCs w:val="28"/>
    </w:rPr>
  </w:style>
  <w:style w:type="paragraph" w:styleId="Heading2">
    <w:name w:val="heading 2"/>
    <w:basedOn w:val="Normal"/>
    <w:next w:val="Normal"/>
    <w:link w:val="Heading2Char"/>
    <w:uiPriority w:val="9"/>
    <w:unhideWhenUsed/>
    <w:qFormat/>
    <w:rsid w:val="00B27E38"/>
    <w:pPr>
      <w:keepNext/>
      <w:keepLines/>
      <w:spacing w:before="200"/>
      <w:outlineLvl w:val="1"/>
    </w:pPr>
    <w:rPr>
      <w:rFonts w:asciiTheme="majorHAnsi" w:eastAsiaTheme="majorEastAsia" w:hAnsiTheme="majorHAnsi" w:cstheme="majorBidi"/>
      <w:b/>
      <w:bCs/>
      <w:caps/>
      <w:color w:val="2C3440"/>
      <w:spacing w:val="12"/>
      <w:sz w:val="32"/>
      <w:szCs w:val="26"/>
    </w:rPr>
  </w:style>
  <w:style w:type="paragraph" w:styleId="Heading3">
    <w:name w:val="heading 3"/>
    <w:basedOn w:val="Normal"/>
    <w:next w:val="Normal"/>
    <w:link w:val="Heading3Char"/>
    <w:uiPriority w:val="9"/>
    <w:unhideWhenUsed/>
    <w:qFormat/>
    <w:rsid w:val="00B27E38"/>
    <w:pPr>
      <w:keepNext/>
      <w:keepLines/>
      <w:spacing w:before="200"/>
      <w:outlineLvl w:val="2"/>
    </w:pPr>
    <w:rPr>
      <w:rFonts w:asciiTheme="majorHAnsi" w:eastAsiaTheme="majorEastAsia" w:hAnsiTheme="majorHAnsi" w:cstheme="majorBidi"/>
      <w:b/>
      <w:bCs/>
      <w:caps/>
      <w:color w:val="2C3440"/>
      <w:spacing w:val="12"/>
      <w:sz w:val="28"/>
    </w:rPr>
  </w:style>
  <w:style w:type="paragraph" w:styleId="Heading4">
    <w:name w:val="heading 4"/>
    <w:basedOn w:val="Normal"/>
    <w:next w:val="Normal"/>
    <w:link w:val="Heading4Char"/>
    <w:uiPriority w:val="9"/>
    <w:unhideWhenUsed/>
    <w:qFormat/>
    <w:rsid w:val="00B27E38"/>
    <w:pPr>
      <w:keepNext/>
      <w:keepLines/>
      <w:spacing w:before="200"/>
      <w:outlineLvl w:val="3"/>
    </w:pPr>
    <w:rPr>
      <w:rFonts w:asciiTheme="majorHAnsi" w:eastAsiaTheme="majorEastAsia" w:hAnsiTheme="majorHAnsi" w:cstheme="majorBidi"/>
      <w:b/>
      <w:bCs/>
      <w:iCs/>
      <w:caps/>
      <w:color w:val="2C3440"/>
      <w:spacing w:val="12"/>
    </w:rPr>
  </w:style>
  <w:style w:type="paragraph" w:styleId="Heading5">
    <w:name w:val="heading 5"/>
    <w:basedOn w:val="Normal"/>
    <w:next w:val="Normal"/>
    <w:link w:val="Heading5Char"/>
    <w:uiPriority w:val="9"/>
    <w:unhideWhenUsed/>
    <w:qFormat/>
    <w:rsid w:val="00B27E38"/>
    <w:pPr>
      <w:keepNext/>
      <w:keepLines/>
      <w:spacing w:before="200"/>
      <w:outlineLvl w:val="4"/>
    </w:pPr>
    <w:rPr>
      <w:rFonts w:eastAsiaTheme="majorEastAsia" w:cstheme="majorBidi"/>
      <w:b/>
      <w:caps/>
      <w:color w:val="2C3440"/>
      <w:spacing w:val="12"/>
    </w:rPr>
  </w:style>
  <w:style w:type="paragraph" w:styleId="Heading6">
    <w:name w:val="heading 6"/>
    <w:basedOn w:val="Normal"/>
    <w:next w:val="Normal"/>
    <w:link w:val="Heading6Char"/>
    <w:uiPriority w:val="9"/>
    <w:semiHidden/>
    <w:unhideWhenUsed/>
    <w:qFormat/>
    <w:rsid w:val="00CB395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B395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B3956"/>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B395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E38"/>
    <w:rPr>
      <w:rFonts w:asciiTheme="majorHAnsi" w:eastAsiaTheme="majorEastAsia" w:hAnsiTheme="majorHAnsi" w:cstheme="majorBidi"/>
      <w:b/>
      <w:bCs/>
      <w:caps/>
      <w:color w:val="2C3440"/>
      <w:spacing w:val="12"/>
      <w:sz w:val="48"/>
      <w:szCs w:val="28"/>
    </w:rPr>
  </w:style>
  <w:style w:type="character" w:customStyle="1" w:styleId="Heading2Char">
    <w:name w:val="Heading 2 Char"/>
    <w:basedOn w:val="DefaultParagraphFont"/>
    <w:link w:val="Heading2"/>
    <w:uiPriority w:val="9"/>
    <w:rsid w:val="00B27E38"/>
    <w:rPr>
      <w:rFonts w:asciiTheme="majorHAnsi" w:eastAsiaTheme="majorEastAsia" w:hAnsiTheme="majorHAnsi" w:cstheme="majorBidi"/>
      <w:b/>
      <w:bCs/>
      <w:caps/>
      <w:color w:val="2C3440"/>
      <w:spacing w:val="12"/>
      <w:sz w:val="32"/>
      <w:szCs w:val="26"/>
    </w:rPr>
  </w:style>
  <w:style w:type="paragraph" w:styleId="Title">
    <w:name w:val="Title"/>
    <w:basedOn w:val="Normal"/>
    <w:next w:val="Normal"/>
    <w:link w:val="TitleChar"/>
    <w:uiPriority w:val="10"/>
    <w:qFormat/>
    <w:rsid w:val="00B27E38"/>
    <w:pPr>
      <w:spacing w:before="1080" w:after="300"/>
      <w:contextualSpacing/>
    </w:pPr>
    <w:rPr>
      <w:rFonts w:asciiTheme="majorHAnsi" w:eastAsiaTheme="majorEastAsia" w:hAnsiTheme="majorHAnsi" w:cstheme="majorBidi"/>
      <w:b/>
      <w:caps/>
      <w:color w:val="2C3440"/>
      <w:spacing w:val="12"/>
      <w:kern w:val="28"/>
      <w:sz w:val="66"/>
      <w:szCs w:val="52"/>
    </w:rPr>
  </w:style>
  <w:style w:type="character" w:customStyle="1" w:styleId="TitleChar">
    <w:name w:val="Title Char"/>
    <w:basedOn w:val="DefaultParagraphFont"/>
    <w:link w:val="Title"/>
    <w:uiPriority w:val="10"/>
    <w:rsid w:val="00B27E38"/>
    <w:rPr>
      <w:rFonts w:asciiTheme="majorHAnsi" w:eastAsiaTheme="majorEastAsia" w:hAnsiTheme="majorHAnsi" w:cstheme="majorBidi"/>
      <w:b/>
      <w:caps/>
      <w:color w:val="2C3440"/>
      <w:spacing w:val="12"/>
      <w:kern w:val="28"/>
      <w:sz w:val="66"/>
      <w:szCs w:val="52"/>
    </w:rPr>
  </w:style>
  <w:style w:type="paragraph" w:styleId="Subtitle">
    <w:name w:val="Subtitle"/>
    <w:basedOn w:val="Normal"/>
    <w:next w:val="Normal"/>
    <w:link w:val="SubtitleChar"/>
    <w:uiPriority w:val="11"/>
    <w:qFormat/>
    <w:rsid w:val="00CB3956"/>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CB3956"/>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CB3956"/>
    <w:rPr>
      <w:i/>
      <w:iCs/>
      <w:color w:val="808080" w:themeColor="text1" w:themeTint="7F"/>
    </w:rPr>
  </w:style>
  <w:style w:type="character" w:styleId="Emphasis">
    <w:name w:val="Emphasis"/>
    <w:basedOn w:val="DefaultParagraphFont"/>
    <w:uiPriority w:val="20"/>
    <w:qFormat/>
    <w:rsid w:val="00CB3956"/>
    <w:rPr>
      <w:i/>
      <w:iCs/>
    </w:rPr>
  </w:style>
  <w:style w:type="character" w:styleId="IntenseEmphasis">
    <w:name w:val="Intense Emphasis"/>
    <w:basedOn w:val="DefaultParagraphFont"/>
    <w:uiPriority w:val="21"/>
    <w:qFormat/>
    <w:rsid w:val="00CB3956"/>
    <w:rPr>
      <w:b/>
      <w:bCs/>
      <w:i/>
      <w:iCs/>
      <w:color w:val="4F81BD" w:themeColor="accent1"/>
    </w:rPr>
  </w:style>
  <w:style w:type="character" w:styleId="Strong">
    <w:name w:val="Strong"/>
    <w:basedOn w:val="DefaultParagraphFont"/>
    <w:uiPriority w:val="22"/>
    <w:qFormat/>
    <w:rsid w:val="00CB3956"/>
    <w:rPr>
      <w:b/>
      <w:bCs/>
    </w:rPr>
  </w:style>
  <w:style w:type="paragraph" w:styleId="Quote">
    <w:name w:val="Quote"/>
    <w:basedOn w:val="Normal"/>
    <w:next w:val="Normal"/>
    <w:link w:val="QuoteChar"/>
    <w:uiPriority w:val="29"/>
    <w:qFormat/>
    <w:rsid w:val="00CB3956"/>
    <w:rPr>
      <w:i/>
      <w:iCs/>
      <w:color w:val="000000" w:themeColor="text1"/>
    </w:rPr>
  </w:style>
  <w:style w:type="character" w:customStyle="1" w:styleId="QuoteChar">
    <w:name w:val="Quote Char"/>
    <w:basedOn w:val="DefaultParagraphFont"/>
    <w:link w:val="Quote"/>
    <w:uiPriority w:val="29"/>
    <w:rsid w:val="00CB3956"/>
    <w:rPr>
      <w:i/>
      <w:iCs/>
      <w:color w:val="000000" w:themeColor="text1"/>
    </w:rPr>
  </w:style>
  <w:style w:type="paragraph" w:styleId="IntenseQuote">
    <w:name w:val="Intense Quote"/>
    <w:basedOn w:val="Normal"/>
    <w:next w:val="Normal"/>
    <w:link w:val="IntenseQuoteChar"/>
    <w:uiPriority w:val="30"/>
    <w:qFormat/>
    <w:rsid w:val="00CB395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B3956"/>
    <w:rPr>
      <w:b/>
      <w:bCs/>
      <w:i/>
      <w:iCs/>
      <w:color w:val="4F81BD" w:themeColor="accent1"/>
    </w:rPr>
  </w:style>
  <w:style w:type="character" w:styleId="SubtleReference">
    <w:name w:val="Subtle Reference"/>
    <w:basedOn w:val="DefaultParagraphFont"/>
    <w:uiPriority w:val="31"/>
    <w:qFormat/>
    <w:rsid w:val="00CB3956"/>
    <w:rPr>
      <w:smallCaps/>
      <w:color w:val="C0504D" w:themeColor="accent2"/>
      <w:u w:val="single"/>
    </w:rPr>
  </w:style>
  <w:style w:type="character" w:styleId="IntenseReference">
    <w:name w:val="Intense Reference"/>
    <w:basedOn w:val="DefaultParagraphFont"/>
    <w:uiPriority w:val="32"/>
    <w:qFormat/>
    <w:rsid w:val="00CB3956"/>
    <w:rPr>
      <w:b/>
      <w:bCs/>
      <w:smallCaps/>
      <w:color w:val="C0504D" w:themeColor="accent2"/>
      <w:spacing w:val="5"/>
      <w:u w:val="single"/>
    </w:rPr>
  </w:style>
  <w:style w:type="character" w:styleId="BookTitle">
    <w:name w:val="Book Title"/>
    <w:basedOn w:val="DefaultParagraphFont"/>
    <w:uiPriority w:val="33"/>
    <w:qFormat/>
    <w:rsid w:val="00CB3956"/>
    <w:rPr>
      <w:b/>
      <w:bCs/>
      <w:smallCaps/>
      <w:spacing w:val="5"/>
    </w:rPr>
  </w:style>
  <w:style w:type="paragraph" w:styleId="ListParagraph">
    <w:name w:val="List Paragraph"/>
    <w:basedOn w:val="Normal"/>
    <w:uiPriority w:val="34"/>
    <w:qFormat/>
    <w:rsid w:val="00CB3956"/>
    <w:pPr>
      <w:ind w:left="720"/>
      <w:contextualSpacing/>
    </w:pPr>
  </w:style>
  <w:style w:type="character" w:customStyle="1" w:styleId="Heading3Char">
    <w:name w:val="Heading 3 Char"/>
    <w:basedOn w:val="DefaultParagraphFont"/>
    <w:link w:val="Heading3"/>
    <w:uiPriority w:val="9"/>
    <w:rsid w:val="00B27E38"/>
    <w:rPr>
      <w:rFonts w:asciiTheme="majorHAnsi" w:eastAsiaTheme="majorEastAsia" w:hAnsiTheme="majorHAnsi" w:cstheme="majorBidi"/>
      <w:b/>
      <w:bCs/>
      <w:caps/>
      <w:color w:val="2C3440"/>
      <w:spacing w:val="12"/>
      <w:sz w:val="28"/>
    </w:rPr>
  </w:style>
  <w:style w:type="character" w:customStyle="1" w:styleId="Heading4Char">
    <w:name w:val="Heading 4 Char"/>
    <w:basedOn w:val="DefaultParagraphFont"/>
    <w:link w:val="Heading4"/>
    <w:uiPriority w:val="9"/>
    <w:rsid w:val="00B27E38"/>
    <w:rPr>
      <w:rFonts w:asciiTheme="majorHAnsi" w:eastAsiaTheme="majorEastAsia" w:hAnsiTheme="majorHAnsi" w:cstheme="majorBidi"/>
      <w:b/>
      <w:bCs/>
      <w:iCs/>
      <w:caps/>
      <w:color w:val="2C3440"/>
      <w:spacing w:val="12"/>
    </w:rPr>
  </w:style>
  <w:style w:type="character" w:customStyle="1" w:styleId="Heading5Char">
    <w:name w:val="Heading 5 Char"/>
    <w:basedOn w:val="DefaultParagraphFont"/>
    <w:link w:val="Heading5"/>
    <w:uiPriority w:val="9"/>
    <w:rsid w:val="00B27E38"/>
    <w:rPr>
      <w:rFonts w:eastAsiaTheme="majorEastAsia" w:cstheme="majorBidi"/>
      <w:b/>
      <w:caps/>
      <w:color w:val="2C3440"/>
      <w:spacing w:val="12"/>
    </w:rPr>
  </w:style>
  <w:style w:type="character" w:customStyle="1" w:styleId="Heading6Char">
    <w:name w:val="Heading 6 Char"/>
    <w:basedOn w:val="DefaultParagraphFont"/>
    <w:link w:val="Heading6"/>
    <w:uiPriority w:val="9"/>
    <w:rsid w:val="00CB395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B395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CB395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CB3956"/>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unhideWhenUsed/>
    <w:qFormat/>
    <w:rsid w:val="00CB3956"/>
    <w:pPr>
      <w:outlineLvl w:val="9"/>
    </w:pPr>
  </w:style>
  <w:style w:type="table" w:styleId="TableGrid">
    <w:name w:val="Table Grid"/>
    <w:basedOn w:val="TableNormal"/>
    <w:uiPriority w:val="59"/>
    <w:rsid w:val="008B1D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6588"/>
    <w:rPr>
      <w:rFonts w:ascii="Verdana" w:hAnsi="Verdan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236588"/>
    <w:rPr>
      <w:rFonts w:ascii="Verdana" w:hAnsi="Verdan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36588"/>
    <w:rPr>
      <w:rFonts w:ascii="Verdana" w:hAnsi="Verdan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236588"/>
    <w:rPr>
      <w:rFonts w:ascii="Verdana" w:hAnsi="Verdan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36588"/>
    <w:rPr>
      <w:rFonts w:ascii="Verdana" w:hAnsi="Verdan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236588"/>
    <w:rPr>
      <w:rFonts w:ascii="Verdana" w:hAnsi="Verdan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36588"/>
    <w:rPr>
      <w:rFonts w:ascii="Verdana" w:hAnsi="Verdan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236588"/>
    <w:rPr>
      <w:rFonts w:ascii="Verdana" w:hAnsi="Verdan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236588"/>
    <w:rPr>
      <w:rFonts w:ascii="Verdana" w:hAnsi="Verdan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236588"/>
    <w:rPr>
      <w:rFonts w:ascii="Verdana" w:hAnsi="Verdan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236588"/>
    <w:rPr>
      <w:rFonts w:ascii="Verdana" w:hAnsi="Verdan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236588"/>
    <w:rPr>
      <w:rFonts w:ascii="Verdana" w:hAnsi="Verdan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36588"/>
    <w:rPr>
      <w:rFonts w:ascii="Verdana" w:hAnsi="Verdan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236588"/>
    <w:rPr>
      <w:rFonts w:ascii="Verdana" w:hAnsi="Verdan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1">
    <w:name w:val="Light Grid1"/>
    <w:basedOn w:val="TableNormal"/>
    <w:uiPriority w:val="62"/>
    <w:rsid w:val="00236588"/>
    <w:rPr>
      <w:rFonts w:ascii="Verdana" w:hAnsi="Verdan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236588"/>
    <w:rPr>
      <w:rFonts w:ascii="Verdana" w:hAnsi="Verdan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236588"/>
    <w:rPr>
      <w:rFonts w:ascii="Verdana" w:hAnsi="Verdan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236588"/>
    <w:rPr>
      <w:rFonts w:ascii="Verdana" w:hAnsi="Verdan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36588"/>
    <w:rPr>
      <w:rFonts w:ascii="Verdana" w:hAnsi="Verdan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236588"/>
    <w:rPr>
      <w:rFonts w:ascii="Verdana" w:hAnsi="Verdan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236588"/>
    <w:rPr>
      <w:rFonts w:ascii="Verdana" w:hAnsi="Verdan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TOAHeading">
    <w:name w:val="toa heading"/>
    <w:basedOn w:val="Normal"/>
    <w:next w:val="Normal"/>
    <w:uiPriority w:val="99"/>
    <w:semiHidden/>
    <w:unhideWhenUsed/>
    <w:rsid w:val="00236588"/>
    <w:pPr>
      <w:spacing w:before="120"/>
    </w:pPr>
    <w:rPr>
      <w:rFonts w:eastAsiaTheme="majorEastAsia" w:cstheme="majorBidi"/>
      <w:b/>
      <w:bCs/>
      <w:szCs w:val="24"/>
    </w:rPr>
  </w:style>
  <w:style w:type="paragraph" w:styleId="PlainText">
    <w:name w:val="Plain Text"/>
    <w:basedOn w:val="Normal"/>
    <w:link w:val="PlainTextChar"/>
    <w:uiPriority w:val="99"/>
    <w:semiHidden/>
    <w:unhideWhenUsed/>
    <w:rsid w:val="00236588"/>
    <w:rPr>
      <w:sz w:val="21"/>
      <w:szCs w:val="21"/>
    </w:rPr>
  </w:style>
  <w:style w:type="character" w:customStyle="1" w:styleId="PlainTextChar">
    <w:name w:val="Plain Text Char"/>
    <w:basedOn w:val="DefaultParagraphFont"/>
    <w:link w:val="PlainText"/>
    <w:uiPriority w:val="99"/>
    <w:semiHidden/>
    <w:rsid w:val="00236588"/>
    <w:rPr>
      <w:rFonts w:ascii="Verdana" w:hAnsi="Verdana"/>
      <w:sz w:val="21"/>
      <w:szCs w:val="21"/>
    </w:rPr>
  </w:style>
  <w:style w:type="paragraph" w:styleId="NormalWeb">
    <w:name w:val="Normal (Web)"/>
    <w:basedOn w:val="Normal"/>
    <w:uiPriority w:val="99"/>
    <w:semiHidden/>
    <w:unhideWhenUsed/>
    <w:rsid w:val="00236588"/>
    <w:rPr>
      <w:rFonts w:cs="Times New Roman"/>
      <w:szCs w:val="24"/>
    </w:rPr>
  </w:style>
  <w:style w:type="paragraph" w:styleId="MessageHeader">
    <w:name w:val="Message Header"/>
    <w:basedOn w:val="Normal"/>
    <w:link w:val="MessageHeaderChar"/>
    <w:uiPriority w:val="99"/>
    <w:semiHidden/>
    <w:unhideWhenUsed/>
    <w:rsid w:val="0023658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236588"/>
    <w:rPr>
      <w:rFonts w:ascii="Verdana" w:eastAsiaTheme="majorEastAsia" w:hAnsi="Verdana" w:cstheme="majorBidi"/>
      <w:sz w:val="24"/>
      <w:szCs w:val="24"/>
      <w:shd w:val="pct20" w:color="auto" w:fill="auto"/>
    </w:rPr>
  </w:style>
  <w:style w:type="paragraph" w:styleId="MacroText">
    <w:name w:val="macro"/>
    <w:link w:val="MacroTextChar"/>
    <w:uiPriority w:val="99"/>
    <w:semiHidden/>
    <w:unhideWhenUsed/>
    <w:rsid w:val="00236588"/>
    <w:pPr>
      <w:tabs>
        <w:tab w:val="left" w:pos="480"/>
        <w:tab w:val="left" w:pos="960"/>
        <w:tab w:val="left" w:pos="1440"/>
        <w:tab w:val="left" w:pos="1920"/>
        <w:tab w:val="left" w:pos="2400"/>
        <w:tab w:val="left" w:pos="2880"/>
        <w:tab w:val="left" w:pos="3360"/>
        <w:tab w:val="left" w:pos="3840"/>
        <w:tab w:val="left" w:pos="4320"/>
      </w:tabs>
    </w:pPr>
    <w:rPr>
      <w:rFonts w:ascii="Verdana" w:hAnsi="Verdana"/>
    </w:rPr>
  </w:style>
  <w:style w:type="character" w:customStyle="1" w:styleId="MacroTextChar">
    <w:name w:val="Macro Text Char"/>
    <w:basedOn w:val="DefaultParagraphFont"/>
    <w:link w:val="MacroText"/>
    <w:uiPriority w:val="99"/>
    <w:semiHidden/>
    <w:rsid w:val="00236588"/>
    <w:rPr>
      <w:rFonts w:ascii="Verdana" w:hAnsi="Verdana"/>
      <w:sz w:val="20"/>
      <w:szCs w:val="20"/>
    </w:rPr>
  </w:style>
  <w:style w:type="paragraph" w:styleId="Index1">
    <w:name w:val="index 1"/>
    <w:basedOn w:val="Normal"/>
    <w:next w:val="Normal"/>
    <w:autoRedefine/>
    <w:uiPriority w:val="99"/>
    <w:semiHidden/>
    <w:unhideWhenUsed/>
    <w:rsid w:val="00236588"/>
    <w:pPr>
      <w:ind w:left="200" w:hanging="200"/>
    </w:pPr>
  </w:style>
  <w:style w:type="paragraph" w:styleId="IndexHeading">
    <w:name w:val="index heading"/>
    <w:basedOn w:val="Normal"/>
    <w:next w:val="Index1"/>
    <w:uiPriority w:val="99"/>
    <w:semiHidden/>
    <w:unhideWhenUsed/>
    <w:rsid w:val="00236588"/>
    <w:rPr>
      <w:rFonts w:eastAsiaTheme="majorEastAsia" w:cstheme="majorBidi"/>
      <w:b/>
      <w:bCs/>
    </w:rPr>
  </w:style>
  <w:style w:type="character" w:styleId="HTMLTypewriter">
    <w:name w:val="HTML Typewriter"/>
    <w:basedOn w:val="DefaultParagraphFont"/>
    <w:uiPriority w:val="99"/>
    <w:semiHidden/>
    <w:unhideWhenUsed/>
    <w:rsid w:val="00236588"/>
    <w:rPr>
      <w:rFonts w:ascii="Verdana" w:hAnsi="Verdana"/>
      <w:sz w:val="20"/>
      <w:szCs w:val="20"/>
    </w:rPr>
  </w:style>
  <w:style w:type="character" w:styleId="HTMLSample">
    <w:name w:val="HTML Sample"/>
    <w:basedOn w:val="DefaultParagraphFont"/>
    <w:uiPriority w:val="99"/>
    <w:semiHidden/>
    <w:unhideWhenUsed/>
    <w:rsid w:val="00236588"/>
    <w:rPr>
      <w:rFonts w:ascii="Verdana" w:hAnsi="Verdana"/>
      <w:sz w:val="24"/>
      <w:szCs w:val="24"/>
    </w:rPr>
  </w:style>
  <w:style w:type="paragraph" w:styleId="HTMLPreformatted">
    <w:name w:val="HTML Preformatted"/>
    <w:basedOn w:val="Normal"/>
    <w:link w:val="HTMLPreformattedChar"/>
    <w:uiPriority w:val="99"/>
    <w:semiHidden/>
    <w:unhideWhenUsed/>
    <w:rsid w:val="00236588"/>
  </w:style>
  <w:style w:type="character" w:customStyle="1" w:styleId="HTMLPreformattedChar">
    <w:name w:val="HTML Preformatted Char"/>
    <w:basedOn w:val="DefaultParagraphFont"/>
    <w:link w:val="HTMLPreformatted"/>
    <w:uiPriority w:val="99"/>
    <w:semiHidden/>
    <w:rsid w:val="00236588"/>
    <w:rPr>
      <w:rFonts w:ascii="Verdana" w:hAnsi="Verdana"/>
      <w:sz w:val="20"/>
      <w:szCs w:val="20"/>
    </w:rPr>
  </w:style>
  <w:style w:type="character" w:styleId="HTMLKeyboard">
    <w:name w:val="HTML Keyboard"/>
    <w:basedOn w:val="DefaultParagraphFont"/>
    <w:uiPriority w:val="99"/>
    <w:semiHidden/>
    <w:unhideWhenUsed/>
    <w:rsid w:val="00236588"/>
    <w:rPr>
      <w:rFonts w:ascii="Verdana" w:hAnsi="Verdana"/>
      <w:sz w:val="20"/>
      <w:szCs w:val="20"/>
    </w:rPr>
  </w:style>
  <w:style w:type="character" w:styleId="HTMLCode">
    <w:name w:val="HTML Code"/>
    <w:basedOn w:val="DefaultParagraphFont"/>
    <w:uiPriority w:val="99"/>
    <w:semiHidden/>
    <w:unhideWhenUsed/>
    <w:rsid w:val="00236588"/>
    <w:rPr>
      <w:rFonts w:ascii="Verdana" w:hAnsi="Verdana"/>
      <w:sz w:val="20"/>
      <w:szCs w:val="20"/>
    </w:rPr>
  </w:style>
  <w:style w:type="paragraph" w:styleId="EnvelopeReturn">
    <w:name w:val="envelope return"/>
    <w:basedOn w:val="Normal"/>
    <w:uiPriority w:val="99"/>
    <w:semiHidden/>
    <w:unhideWhenUsed/>
    <w:rsid w:val="00236588"/>
    <w:rPr>
      <w:rFonts w:eastAsiaTheme="majorEastAsia" w:cstheme="majorBidi"/>
    </w:rPr>
  </w:style>
  <w:style w:type="paragraph" w:styleId="EnvelopeAddress">
    <w:name w:val="envelope address"/>
    <w:basedOn w:val="Normal"/>
    <w:uiPriority w:val="99"/>
    <w:semiHidden/>
    <w:unhideWhenUsed/>
    <w:rsid w:val="00236588"/>
    <w:pPr>
      <w:framePr w:w="7920" w:h="1980" w:hRule="exact" w:hSpace="141" w:wrap="auto" w:hAnchor="page" w:xAlign="center" w:yAlign="bottom"/>
      <w:ind w:left="2880"/>
    </w:pPr>
    <w:rPr>
      <w:rFonts w:eastAsiaTheme="majorEastAsia" w:cstheme="majorBidi"/>
      <w:szCs w:val="24"/>
    </w:rPr>
  </w:style>
  <w:style w:type="paragraph" w:styleId="DocumentMap">
    <w:name w:val="Document Map"/>
    <w:basedOn w:val="Normal"/>
    <w:link w:val="DocumentMapChar"/>
    <w:uiPriority w:val="99"/>
    <w:semiHidden/>
    <w:unhideWhenUsed/>
    <w:rsid w:val="00236588"/>
    <w:rPr>
      <w:rFonts w:cs="Tahoma"/>
      <w:sz w:val="16"/>
      <w:szCs w:val="16"/>
    </w:rPr>
  </w:style>
  <w:style w:type="character" w:customStyle="1" w:styleId="DocumentMapChar">
    <w:name w:val="Document Map Char"/>
    <w:basedOn w:val="DefaultParagraphFont"/>
    <w:link w:val="DocumentMap"/>
    <w:uiPriority w:val="99"/>
    <w:semiHidden/>
    <w:rsid w:val="00236588"/>
    <w:rPr>
      <w:rFonts w:ascii="Verdana" w:hAnsi="Verdana" w:cs="Tahoma"/>
      <w:sz w:val="16"/>
      <w:szCs w:val="16"/>
    </w:rPr>
  </w:style>
  <w:style w:type="paragraph" w:styleId="BalloonText">
    <w:name w:val="Balloon Text"/>
    <w:basedOn w:val="Normal"/>
    <w:link w:val="BalloonTextChar"/>
    <w:uiPriority w:val="99"/>
    <w:semiHidden/>
    <w:unhideWhenUsed/>
    <w:rsid w:val="00236588"/>
    <w:rPr>
      <w:rFonts w:cs="Tahoma"/>
      <w:sz w:val="16"/>
      <w:szCs w:val="16"/>
    </w:rPr>
  </w:style>
  <w:style w:type="character" w:customStyle="1" w:styleId="BalloonTextChar">
    <w:name w:val="Balloon Text Char"/>
    <w:basedOn w:val="DefaultParagraphFont"/>
    <w:link w:val="BalloonText"/>
    <w:uiPriority w:val="99"/>
    <w:semiHidden/>
    <w:rsid w:val="00236588"/>
    <w:rPr>
      <w:rFonts w:ascii="Verdana" w:hAnsi="Verdana" w:cs="Tahoma"/>
      <w:sz w:val="16"/>
      <w:szCs w:val="16"/>
    </w:rPr>
  </w:style>
  <w:style w:type="table" w:customStyle="1" w:styleId="MediumShading11">
    <w:name w:val="Medium Shading 11"/>
    <w:basedOn w:val="TableNormal"/>
    <w:uiPriority w:val="63"/>
    <w:rsid w:val="00953FF6"/>
    <w:rPr>
      <w:rFonts w:ascii="Verdana" w:hAnsi="Verdan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953FF6"/>
    <w:rPr>
      <w:rFonts w:ascii="Verdana" w:hAnsi="Verdan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53FF6"/>
    <w:rPr>
      <w:rFonts w:ascii="Verdana" w:hAnsi="Verdan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53FF6"/>
    <w:rPr>
      <w:rFonts w:ascii="Verdana" w:hAnsi="Verdan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53FF6"/>
    <w:rPr>
      <w:rFonts w:ascii="Verdana" w:hAnsi="Verdan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53FF6"/>
    <w:rPr>
      <w:rFonts w:ascii="Verdana" w:hAnsi="Verdan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53FF6"/>
    <w:rPr>
      <w:rFonts w:ascii="Verdana" w:hAnsi="Verdan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53FF6"/>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uiPriority w:val="65"/>
    <w:rsid w:val="00953FF6"/>
    <w:rPr>
      <w:rFonts w:ascii="Verdana" w:hAnsi="Verdan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198C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953FF6"/>
    <w:rPr>
      <w:rFonts w:ascii="Verdana" w:hAnsi="Verdan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4198C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953FF6"/>
    <w:rPr>
      <w:rFonts w:ascii="Verdana" w:hAnsi="Verdan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4198C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953FF6"/>
    <w:rPr>
      <w:rFonts w:ascii="Verdana" w:hAnsi="Verdan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4198C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953FF6"/>
    <w:rPr>
      <w:rFonts w:ascii="Verdana" w:hAnsi="Verdan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4198C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953FF6"/>
    <w:rPr>
      <w:rFonts w:ascii="Verdana" w:hAnsi="Verdan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4198C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953FF6"/>
    <w:rPr>
      <w:rFonts w:ascii="Verdana" w:hAnsi="Verdan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4198C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953FF6"/>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53FF6"/>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53FF6"/>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53FF6"/>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53FF6"/>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274D9"/>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274D9"/>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1">
    <w:name w:val="Medium Grid 11"/>
    <w:basedOn w:val="TableNormal"/>
    <w:uiPriority w:val="67"/>
    <w:rsid w:val="002274D9"/>
    <w:rPr>
      <w:rFonts w:ascii="Verdana" w:hAnsi="Verdan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274D9"/>
    <w:rPr>
      <w:rFonts w:ascii="Verdana" w:hAnsi="Verdan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2274D9"/>
    <w:rPr>
      <w:rFonts w:ascii="Verdana" w:hAnsi="Verdan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2274D9"/>
    <w:rPr>
      <w:rFonts w:ascii="Verdana" w:hAnsi="Verdan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2274D9"/>
    <w:rPr>
      <w:rFonts w:ascii="Verdana" w:hAnsi="Verdan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2274D9"/>
    <w:rPr>
      <w:rFonts w:ascii="Verdana" w:hAnsi="Verdan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2274D9"/>
    <w:rPr>
      <w:rFonts w:ascii="Verdana" w:hAnsi="Verdan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274D9"/>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2274D9"/>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1">
    <w:name w:val="Dark List1"/>
    <w:basedOn w:val="TableNormal"/>
    <w:uiPriority w:val="70"/>
    <w:rsid w:val="002274D9"/>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274D9"/>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2274D9"/>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2274D9"/>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2274D9"/>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2274D9"/>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2274D9"/>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1">
    <w:name w:val="Colorful Shading1"/>
    <w:basedOn w:val="TableNormal"/>
    <w:uiPriority w:val="71"/>
    <w:rsid w:val="002274D9"/>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274D9"/>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274D9"/>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274D9"/>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2274D9"/>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274D9"/>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274D9"/>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1">
    <w:name w:val="Colorful List1"/>
    <w:basedOn w:val="TableNormal"/>
    <w:uiPriority w:val="72"/>
    <w:rsid w:val="002274D9"/>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274D9"/>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2274D9"/>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2274D9"/>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2274D9"/>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2274D9"/>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2274D9"/>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1">
    <w:name w:val="Colorful Grid1"/>
    <w:basedOn w:val="TableNormal"/>
    <w:uiPriority w:val="73"/>
    <w:rsid w:val="002274D9"/>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274D9"/>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Shading2">
    <w:name w:val="Light Shading2"/>
    <w:basedOn w:val="TableNormal"/>
    <w:uiPriority w:val="60"/>
    <w:rsid w:val="00074974"/>
    <w:rPr>
      <w:rFonts w:ascii="Verdana" w:hAnsi="Verdan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2">
    <w:name w:val="Light Shading - Accent 12"/>
    <w:basedOn w:val="TableNormal"/>
    <w:uiPriority w:val="60"/>
    <w:rsid w:val="00074974"/>
    <w:rPr>
      <w:rFonts w:ascii="Verdana" w:hAnsi="Verdan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2">
    <w:name w:val="Light List2"/>
    <w:basedOn w:val="TableNormal"/>
    <w:uiPriority w:val="61"/>
    <w:rsid w:val="00074974"/>
    <w:rPr>
      <w:rFonts w:ascii="Verdana" w:hAnsi="Verdan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2">
    <w:name w:val="Light List - Accent 12"/>
    <w:basedOn w:val="TableNormal"/>
    <w:uiPriority w:val="61"/>
    <w:rsid w:val="00074974"/>
    <w:rPr>
      <w:rFonts w:ascii="Verdana" w:hAnsi="Verdan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2">
    <w:name w:val="Light Grid2"/>
    <w:basedOn w:val="TableNormal"/>
    <w:uiPriority w:val="62"/>
    <w:rsid w:val="00074974"/>
    <w:rPr>
      <w:rFonts w:ascii="Verdana" w:hAnsi="Verdan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2">
    <w:name w:val="Light Grid - Accent 12"/>
    <w:basedOn w:val="TableNormal"/>
    <w:uiPriority w:val="62"/>
    <w:rsid w:val="00074974"/>
    <w:rPr>
      <w:rFonts w:ascii="Verdana" w:hAnsi="Verdan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2">
    <w:name w:val="Medium Shading 12"/>
    <w:basedOn w:val="TableNormal"/>
    <w:uiPriority w:val="63"/>
    <w:rsid w:val="00074974"/>
    <w:rPr>
      <w:rFonts w:ascii="Verdana" w:hAnsi="Verdan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074974"/>
    <w:rPr>
      <w:rFonts w:ascii="Verdana" w:hAnsi="Verdan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2">
    <w:name w:val="Medium Shading 22"/>
    <w:basedOn w:val="TableNormal"/>
    <w:uiPriority w:val="64"/>
    <w:rsid w:val="00074974"/>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074974"/>
    <w:rPr>
      <w:rFonts w:ascii="Verdana" w:hAnsi="Verdan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2">
    <w:name w:val="Medium List 12"/>
    <w:basedOn w:val="TableNormal"/>
    <w:uiPriority w:val="65"/>
    <w:rsid w:val="00074974"/>
    <w:rPr>
      <w:rFonts w:ascii="Verdana" w:hAnsi="Verdan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198C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2">
    <w:name w:val="Medium List 1 - Accent 12"/>
    <w:basedOn w:val="TableNormal"/>
    <w:uiPriority w:val="65"/>
    <w:rsid w:val="00074974"/>
    <w:rPr>
      <w:rFonts w:ascii="Verdana" w:hAnsi="Verdan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4198C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22">
    <w:name w:val="Medium List 22"/>
    <w:basedOn w:val="TableNormal"/>
    <w:uiPriority w:val="66"/>
    <w:rsid w:val="00074974"/>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2">
    <w:name w:val="Medium Grid 12"/>
    <w:basedOn w:val="TableNormal"/>
    <w:uiPriority w:val="67"/>
    <w:rsid w:val="00074974"/>
    <w:rPr>
      <w:rFonts w:ascii="Verdana" w:hAnsi="Verdan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2">
    <w:name w:val="Medium Grid 22"/>
    <w:basedOn w:val="TableNormal"/>
    <w:uiPriority w:val="68"/>
    <w:rsid w:val="00074974"/>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2">
    <w:name w:val="Medium Grid 32"/>
    <w:basedOn w:val="TableNormal"/>
    <w:uiPriority w:val="69"/>
    <w:rsid w:val="00074974"/>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DarkList2">
    <w:name w:val="Dark List2"/>
    <w:basedOn w:val="TableNormal"/>
    <w:uiPriority w:val="70"/>
    <w:rsid w:val="00074974"/>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ColorfulShading2">
    <w:name w:val="Colorful Shading2"/>
    <w:basedOn w:val="TableNormal"/>
    <w:uiPriority w:val="71"/>
    <w:rsid w:val="00074974"/>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List2">
    <w:name w:val="Colorful List2"/>
    <w:basedOn w:val="TableNormal"/>
    <w:uiPriority w:val="72"/>
    <w:rsid w:val="00074974"/>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Grid2">
    <w:name w:val="Colorful Grid2"/>
    <w:basedOn w:val="TableNormal"/>
    <w:uiPriority w:val="73"/>
    <w:rsid w:val="00074974"/>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2">
    <w:name w:val="Colorful Grid Accent 2"/>
    <w:basedOn w:val="TableNormal"/>
    <w:uiPriority w:val="73"/>
    <w:rsid w:val="00074974"/>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74974"/>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74974"/>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74974"/>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74974"/>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lockText">
    <w:name w:val="Block Text"/>
    <w:basedOn w:val="Normal"/>
    <w:uiPriority w:val="99"/>
    <w:semiHidden/>
    <w:unhideWhenUsed/>
    <w:rsid w:val="00074974"/>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table" w:styleId="Table3Deffects1">
    <w:name w:val="Table 3D effects 1"/>
    <w:basedOn w:val="TableNormal"/>
    <w:uiPriority w:val="99"/>
    <w:semiHidden/>
    <w:unhideWhenUsed/>
    <w:rsid w:val="00074974"/>
    <w:rPr>
      <w:rFonts w:ascii="Verdana" w:hAnsi="Verdan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74974"/>
    <w:rPr>
      <w:rFonts w:ascii="Verdana" w:hAnsi="Verdan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74974"/>
    <w:rPr>
      <w:rFonts w:ascii="Verdana" w:hAnsi="Verdan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74974"/>
    <w:rPr>
      <w:rFonts w:ascii="Verdana" w:hAnsi="Verdan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74974"/>
    <w:rPr>
      <w:rFonts w:ascii="Verdana" w:hAnsi="Verdan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74974"/>
    <w:rPr>
      <w:rFonts w:ascii="Verdana" w:hAnsi="Verdan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74974"/>
    <w:rPr>
      <w:rFonts w:ascii="Verdana" w:hAnsi="Verdan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74974"/>
    <w:rPr>
      <w:rFonts w:ascii="Verdana" w:hAnsi="Verdan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74974"/>
    <w:rPr>
      <w:rFonts w:ascii="Verdana" w:hAnsi="Verdan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74974"/>
    <w:rPr>
      <w:rFonts w:ascii="Verdana" w:hAnsi="Verdan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74974"/>
    <w:rPr>
      <w:rFonts w:ascii="Verdana" w:hAnsi="Verdan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74974"/>
    <w:rPr>
      <w:rFonts w:ascii="Verdana" w:hAnsi="Verdan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74974"/>
    <w:rPr>
      <w:rFonts w:ascii="Verdana" w:hAnsi="Verdan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74974"/>
    <w:rPr>
      <w:rFonts w:ascii="Verdana" w:hAnsi="Verdan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74974"/>
    <w:rPr>
      <w:rFonts w:ascii="Verdana" w:hAnsi="Verdan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74974"/>
    <w:rPr>
      <w:rFonts w:ascii="Verdana" w:hAnsi="Verdan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74974"/>
    <w:rPr>
      <w:rFonts w:ascii="Verdana" w:hAnsi="Verdan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96479"/>
    <w:rPr>
      <w:rFonts w:ascii="Verdana" w:hAnsi="Verdan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96479"/>
    <w:rPr>
      <w:rFonts w:ascii="Verdana" w:hAnsi="Verdan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96479"/>
    <w:rPr>
      <w:rFonts w:ascii="Verdana" w:hAnsi="Verdan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96479"/>
    <w:rPr>
      <w:rFonts w:ascii="Verdana" w:hAnsi="Verdan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96479"/>
    <w:rPr>
      <w:rFonts w:ascii="Verdana" w:hAnsi="Verdan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96479"/>
    <w:rPr>
      <w:rFonts w:ascii="Verdana" w:hAnsi="Verdan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96479"/>
    <w:rPr>
      <w:rFonts w:ascii="Verdana" w:hAnsi="Verdan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96479"/>
    <w:rPr>
      <w:rFonts w:ascii="Verdana" w:hAnsi="Verdan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96479"/>
    <w:rPr>
      <w:rFonts w:ascii="Verdana" w:hAnsi="Verdan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96479"/>
    <w:rPr>
      <w:rFonts w:ascii="Verdana" w:hAnsi="Verdan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96479"/>
    <w:rPr>
      <w:rFonts w:ascii="Verdana" w:hAnsi="Verdan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96479"/>
    <w:rPr>
      <w:rFonts w:ascii="Verdana" w:hAnsi="Verdan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96479"/>
    <w:rPr>
      <w:rFonts w:ascii="Verdana" w:hAnsi="Verdan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96479"/>
    <w:rPr>
      <w:rFonts w:ascii="Verdana" w:hAnsi="Verdan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96479"/>
    <w:rPr>
      <w:rFonts w:ascii="Verdana" w:hAnsi="Verdan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96479"/>
    <w:rPr>
      <w:rFonts w:ascii="Verdana" w:hAnsi="Verdan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96479"/>
    <w:rPr>
      <w:rFonts w:ascii="Verdana" w:hAnsi="Verdan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96479"/>
    <w:rPr>
      <w:rFonts w:ascii="Verdana" w:hAnsi="Verdan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96479"/>
    <w:rPr>
      <w:rFonts w:ascii="Verdana" w:hAnsi="Verdan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96479"/>
    <w:rPr>
      <w:rFonts w:ascii="Verdana" w:hAnsi="Verdan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96479"/>
    <w:rPr>
      <w:rFonts w:ascii="Verdana" w:hAnsi="Verdan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96479"/>
    <w:rPr>
      <w:rFonts w:ascii="Verdana" w:hAnsi="Verdan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96479"/>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96479"/>
    <w:rPr>
      <w:rFonts w:ascii="Verdana" w:hAnsi="Verdan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96479"/>
    <w:rPr>
      <w:rFonts w:ascii="Verdana" w:hAnsi="Verdan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96479"/>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35"/>
    <w:semiHidden/>
    <w:unhideWhenUsed/>
    <w:qFormat/>
    <w:rsid w:val="00CB3956"/>
    <w:rPr>
      <w:b/>
      <w:bCs/>
      <w:color w:val="4F81BD" w:themeColor="accent1"/>
      <w:sz w:val="18"/>
      <w:szCs w:val="18"/>
    </w:rPr>
  </w:style>
  <w:style w:type="paragraph" w:styleId="NoSpacing">
    <w:name w:val="No Spacing"/>
    <w:link w:val="NoSpacingChar"/>
    <w:uiPriority w:val="1"/>
    <w:qFormat/>
    <w:rsid w:val="00CB3956"/>
  </w:style>
  <w:style w:type="character" w:customStyle="1" w:styleId="NoSpacingChar">
    <w:name w:val="No Spacing Char"/>
    <w:basedOn w:val="DefaultParagraphFont"/>
    <w:link w:val="NoSpacing"/>
    <w:uiPriority w:val="1"/>
    <w:rsid w:val="00CB3956"/>
  </w:style>
  <w:style w:type="paragraph" w:styleId="Header">
    <w:name w:val="header"/>
    <w:basedOn w:val="Normal"/>
    <w:link w:val="HeaderChar"/>
    <w:uiPriority w:val="99"/>
    <w:unhideWhenUsed/>
    <w:rsid w:val="005C5308"/>
    <w:pPr>
      <w:tabs>
        <w:tab w:val="center" w:pos="4819"/>
        <w:tab w:val="right" w:pos="9638"/>
      </w:tabs>
    </w:pPr>
  </w:style>
  <w:style w:type="character" w:customStyle="1" w:styleId="HeaderChar">
    <w:name w:val="Header Char"/>
    <w:basedOn w:val="DefaultParagraphFont"/>
    <w:link w:val="Header"/>
    <w:uiPriority w:val="99"/>
    <w:rsid w:val="005C5308"/>
    <w:rPr>
      <w:rFonts w:ascii="Calibri" w:hAnsi="Calibri"/>
      <w:sz w:val="24"/>
    </w:rPr>
  </w:style>
  <w:style w:type="paragraph" w:styleId="Footer">
    <w:name w:val="footer"/>
    <w:basedOn w:val="Normal"/>
    <w:link w:val="FooterChar"/>
    <w:uiPriority w:val="99"/>
    <w:unhideWhenUsed/>
    <w:rsid w:val="006A6670"/>
    <w:pPr>
      <w:tabs>
        <w:tab w:val="center" w:pos="4819"/>
        <w:tab w:val="right" w:pos="9638"/>
      </w:tabs>
    </w:pPr>
    <w:rPr>
      <w:caps/>
      <w:sz w:val="18"/>
    </w:rPr>
  </w:style>
  <w:style w:type="character" w:customStyle="1" w:styleId="FooterChar">
    <w:name w:val="Footer Char"/>
    <w:basedOn w:val="DefaultParagraphFont"/>
    <w:link w:val="Footer"/>
    <w:uiPriority w:val="99"/>
    <w:rsid w:val="006A6670"/>
    <w:rPr>
      <w:rFonts w:ascii="Museo Sans Rounded 300" w:hAnsi="Museo Sans Rounded 300"/>
      <w:caps/>
      <w:sz w:val="18"/>
    </w:rPr>
  </w:style>
  <w:style w:type="paragraph" w:styleId="TOC1">
    <w:name w:val="toc 1"/>
    <w:basedOn w:val="Normal"/>
    <w:next w:val="Normal"/>
    <w:autoRedefine/>
    <w:uiPriority w:val="39"/>
    <w:unhideWhenUsed/>
    <w:rsid w:val="00F63ED8"/>
    <w:pPr>
      <w:spacing w:after="100"/>
    </w:pPr>
  </w:style>
  <w:style w:type="paragraph" w:styleId="TOC2">
    <w:name w:val="toc 2"/>
    <w:basedOn w:val="Normal"/>
    <w:next w:val="Normal"/>
    <w:autoRedefine/>
    <w:uiPriority w:val="39"/>
    <w:unhideWhenUsed/>
    <w:rsid w:val="00F63ED8"/>
    <w:pPr>
      <w:spacing w:after="100"/>
      <w:ind w:left="240"/>
    </w:pPr>
  </w:style>
  <w:style w:type="character" w:styleId="Hyperlink">
    <w:name w:val="Hyperlink"/>
    <w:basedOn w:val="DefaultParagraphFont"/>
    <w:uiPriority w:val="99"/>
    <w:unhideWhenUsed/>
    <w:rsid w:val="00F63ED8"/>
    <w:rPr>
      <w:color w:val="0000FF" w:themeColor="hyperlink"/>
      <w:u w:val="single"/>
    </w:rPr>
  </w:style>
  <w:style w:type="paragraph" w:styleId="TOC3">
    <w:name w:val="toc 3"/>
    <w:basedOn w:val="Normal"/>
    <w:next w:val="Normal"/>
    <w:autoRedefine/>
    <w:uiPriority w:val="39"/>
    <w:unhideWhenUsed/>
    <w:rsid w:val="000B3C8E"/>
    <w:pPr>
      <w:spacing w:after="100"/>
      <w:ind w:left="440"/>
    </w:pPr>
  </w:style>
  <w:style w:type="character" w:styleId="PlaceholderText">
    <w:name w:val="Placeholder Text"/>
    <w:basedOn w:val="DefaultParagraphFont"/>
    <w:uiPriority w:val="99"/>
    <w:semiHidden/>
    <w:rsid w:val="001173C0"/>
    <w:rPr>
      <w:color w:val="808080"/>
    </w:rPr>
  </w:style>
  <w:style w:type="paragraph" w:customStyle="1" w:styleId="HeaderTitle">
    <w:name w:val="HeaderTitle"/>
    <w:basedOn w:val="Header"/>
    <w:next w:val="Title"/>
    <w:link w:val="HeaderTitleChar"/>
    <w:qFormat/>
    <w:rsid w:val="00F37CD4"/>
    <w:pPr>
      <w:jc w:val="right"/>
    </w:pPr>
    <w:rPr>
      <w:caps/>
      <w:sz w:val="24"/>
      <w:szCs w:val="40"/>
    </w:rPr>
  </w:style>
  <w:style w:type="character" w:customStyle="1" w:styleId="HeaderTitleChar">
    <w:name w:val="HeaderTitle Char"/>
    <w:basedOn w:val="HeaderChar"/>
    <w:link w:val="HeaderTitle"/>
    <w:rsid w:val="00F37CD4"/>
    <w:rPr>
      <w:rFonts w:ascii="Calibri" w:hAnsi="Calibri"/>
      <w:caps/>
      <w:sz w:val="24"/>
      <w:szCs w:val="40"/>
    </w:rPr>
  </w:style>
  <w:style w:type="character" w:styleId="CommentReference">
    <w:name w:val="annotation reference"/>
    <w:basedOn w:val="DefaultParagraphFont"/>
    <w:uiPriority w:val="99"/>
    <w:semiHidden/>
    <w:unhideWhenUsed/>
    <w:rsid w:val="007C35A3"/>
    <w:rPr>
      <w:sz w:val="16"/>
      <w:szCs w:val="16"/>
    </w:rPr>
  </w:style>
  <w:style w:type="paragraph" w:styleId="CommentText">
    <w:name w:val="annotation text"/>
    <w:basedOn w:val="Normal"/>
    <w:link w:val="CommentTextChar"/>
    <w:uiPriority w:val="99"/>
    <w:semiHidden/>
    <w:unhideWhenUsed/>
    <w:rsid w:val="007C35A3"/>
    <w:pPr>
      <w:spacing w:line="240" w:lineRule="auto"/>
    </w:pPr>
    <w:rPr>
      <w:sz w:val="20"/>
      <w:szCs w:val="20"/>
    </w:rPr>
  </w:style>
  <w:style w:type="character" w:customStyle="1" w:styleId="CommentTextChar">
    <w:name w:val="Comment Text Char"/>
    <w:basedOn w:val="DefaultParagraphFont"/>
    <w:link w:val="CommentText"/>
    <w:uiPriority w:val="99"/>
    <w:semiHidden/>
    <w:rsid w:val="007C35A3"/>
    <w:rPr>
      <w:sz w:val="20"/>
      <w:szCs w:val="20"/>
    </w:rPr>
  </w:style>
  <w:style w:type="paragraph" w:styleId="CommentSubject">
    <w:name w:val="annotation subject"/>
    <w:basedOn w:val="CommentText"/>
    <w:next w:val="CommentText"/>
    <w:link w:val="CommentSubjectChar"/>
    <w:uiPriority w:val="99"/>
    <w:semiHidden/>
    <w:unhideWhenUsed/>
    <w:rsid w:val="007C35A3"/>
    <w:rPr>
      <w:b/>
      <w:bCs/>
    </w:rPr>
  </w:style>
  <w:style w:type="character" w:customStyle="1" w:styleId="CommentSubjectChar">
    <w:name w:val="Comment Subject Char"/>
    <w:basedOn w:val="CommentTextChar"/>
    <w:link w:val="CommentSubject"/>
    <w:uiPriority w:val="99"/>
    <w:semiHidden/>
    <w:rsid w:val="007C35A3"/>
    <w:rPr>
      <w:b/>
      <w:bCs/>
      <w:sz w:val="20"/>
      <w:szCs w:val="20"/>
    </w:rPr>
  </w:style>
  <w:style w:type="character" w:styleId="FollowedHyperlink">
    <w:name w:val="FollowedHyperlink"/>
    <w:basedOn w:val="DefaultParagraphFont"/>
    <w:uiPriority w:val="99"/>
    <w:semiHidden/>
    <w:unhideWhenUsed/>
    <w:rsid w:val="00F325E0"/>
    <w:rPr>
      <w:color w:val="800080" w:themeColor="followedHyperlink"/>
      <w:u w:val="single"/>
    </w:rPr>
  </w:style>
  <w:style w:type="character" w:styleId="UnresolvedMention">
    <w:name w:val="Unresolved Mention"/>
    <w:basedOn w:val="DefaultParagraphFont"/>
    <w:uiPriority w:val="99"/>
    <w:semiHidden/>
    <w:unhideWhenUsed/>
    <w:rsid w:val="00CF5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5448">
      <w:bodyDiv w:val="1"/>
      <w:marLeft w:val="0"/>
      <w:marRight w:val="0"/>
      <w:marTop w:val="0"/>
      <w:marBottom w:val="0"/>
      <w:divBdr>
        <w:top w:val="none" w:sz="0" w:space="0" w:color="auto"/>
        <w:left w:val="none" w:sz="0" w:space="0" w:color="auto"/>
        <w:bottom w:val="none" w:sz="0" w:space="0" w:color="auto"/>
        <w:right w:val="none" w:sz="0" w:space="0" w:color="auto"/>
      </w:divBdr>
    </w:div>
    <w:div w:id="186800291">
      <w:bodyDiv w:val="1"/>
      <w:marLeft w:val="0"/>
      <w:marRight w:val="0"/>
      <w:marTop w:val="0"/>
      <w:marBottom w:val="0"/>
      <w:divBdr>
        <w:top w:val="none" w:sz="0" w:space="0" w:color="auto"/>
        <w:left w:val="none" w:sz="0" w:space="0" w:color="auto"/>
        <w:bottom w:val="none" w:sz="0" w:space="0" w:color="auto"/>
        <w:right w:val="none" w:sz="0" w:space="0" w:color="auto"/>
      </w:divBdr>
    </w:div>
    <w:div w:id="1054618610">
      <w:bodyDiv w:val="1"/>
      <w:marLeft w:val="0"/>
      <w:marRight w:val="0"/>
      <w:marTop w:val="0"/>
      <w:marBottom w:val="0"/>
      <w:divBdr>
        <w:top w:val="none" w:sz="0" w:space="0" w:color="auto"/>
        <w:left w:val="none" w:sz="0" w:space="0" w:color="auto"/>
        <w:bottom w:val="none" w:sz="0" w:space="0" w:color="auto"/>
        <w:right w:val="none" w:sz="0" w:space="0" w:color="auto"/>
      </w:divBdr>
    </w:div>
    <w:div w:id="1244338976">
      <w:bodyDiv w:val="1"/>
      <w:marLeft w:val="0"/>
      <w:marRight w:val="0"/>
      <w:marTop w:val="0"/>
      <w:marBottom w:val="0"/>
      <w:divBdr>
        <w:top w:val="none" w:sz="0" w:space="0" w:color="auto"/>
        <w:left w:val="none" w:sz="0" w:space="0" w:color="auto"/>
        <w:bottom w:val="none" w:sz="0" w:space="0" w:color="auto"/>
        <w:right w:val="none" w:sz="0" w:space="0" w:color="auto"/>
      </w:divBdr>
    </w:div>
    <w:div w:id="1245993145">
      <w:bodyDiv w:val="1"/>
      <w:marLeft w:val="0"/>
      <w:marRight w:val="0"/>
      <w:marTop w:val="0"/>
      <w:marBottom w:val="0"/>
      <w:divBdr>
        <w:top w:val="none" w:sz="0" w:space="0" w:color="auto"/>
        <w:left w:val="none" w:sz="0" w:space="0" w:color="auto"/>
        <w:bottom w:val="none" w:sz="0" w:space="0" w:color="auto"/>
        <w:right w:val="none" w:sz="0" w:space="0" w:color="auto"/>
      </w:divBdr>
    </w:div>
    <w:div w:id="1671181806">
      <w:bodyDiv w:val="1"/>
      <w:marLeft w:val="0"/>
      <w:marRight w:val="0"/>
      <w:marTop w:val="0"/>
      <w:marBottom w:val="0"/>
      <w:divBdr>
        <w:top w:val="none" w:sz="0" w:space="0" w:color="auto"/>
        <w:left w:val="none" w:sz="0" w:space="0" w:color="auto"/>
        <w:bottom w:val="none" w:sz="0" w:space="0" w:color="auto"/>
        <w:right w:val="none" w:sz="0" w:space="0" w:color="auto"/>
      </w:divBdr>
    </w:div>
    <w:div w:id="214476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source.microsoft.com/en-us/marketplace/apps?product=dynamics-365-business-central" TargetMode="External"/><Relationship Id="rId18" Type="http://schemas.openxmlformats.org/officeDocument/2006/relationships/hyperlink" Target="https://my.trimit.com/support/service-requests/create.html" TargetMode="External"/><Relationship Id="rId26" Type="http://schemas.openxmlformats.org/officeDocument/2006/relationships/image" Target="media/image3.png"/><Relationship Id="rId39" Type="http://schemas.openxmlformats.org/officeDocument/2006/relationships/hyperlink" Target="http://appservices.trimit.com" TargetMode="External"/><Relationship Id="rId3" Type="http://schemas.openxmlformats.org/officeDocument/2006/relationships/customXml" Target="../customXml/item3.xml"/><Relationship Id="rId21" Type="http://schemas.openxmlformats.org/officeDocument/2006/relationships/hyperlink" Target="https://my.trimit.com/product/product-download/translations.html" TargetMode="External"/><Relationship Id="rId34" Type="http://schemas.openxmlformats.org/officeDocument/2006/relationships/image" Target="media/image9.png"/><Relationship Id="rId42" Type="http://schemas.openxmlformats.org/officeDocument/2006/relationships/hyperlink" Target="https://my.trimit.com/product/product-download/trimit-bc13-upgrade-tool.html"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my.trimit.com/product/product-download/trimit-26-1.html" TargetMode="External"/><Relationship Id="rId17" Type="http://schemas.openxmlformats.org/officeDocument/2006/relationships/hyperlink" Target="https://my.trimit.com/product/product-download/trimit-26-1.html" TargetMode="External"/><Relationship Id="rId25" Type="http://schemas.openxmlformats.org/officeDocument/2006/relationships/hyperlink" Target="https://my.trimit.com/"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earn.microsoft.com/en-us/dynamics365/business-central/dev-itpro/deployment/system-requirements-business-central-v28" TargetMode="External"/><Relationship Id="rId20" Type="http://schemas.openxmlformats.org/officeDocument/2006/relationships/hyperlink" Target="https://my.trimit.com/sales/licenses/create-customer.html" TargetMode="External"/><Relationship Id="rId29" Type="http://schemas.openxmlformats.org/officeDocument/2006/relationships/image" Target="media/image5.png"/><Relationship Id="rId41" Type="http://schemas.openxmlformats.org/officeDocument/2006/relationships/hyperlink" Target="https://my.trimit.com/product/documenta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trimit.com/en/product/product-download/trimit-apps.html"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hyperlink" Target="https://my.trimit.com/product/tutorials/" TargetMode="Externa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my.trimit.com/product/product-download/trimit-apps.html" TargetMode="External"/><Relationship Id="rId23" Type="http://schemas.openxmlformats.org/officeDocument/2006/relationships/hyperlink" Target="https://docs.microsoft.com/en-us/dynamics365/business-central/dev-itpro/developer/devenv-how-publish-and-install-an-extension-v2" TargetMode="External"/><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partnersupport@trimit.com" TargetMode="External"/><Relationship Id="rId31" Type="http://schemas.openxmlformats.org/officeDocument/2006/relationships/hyperlink" Target="https://my.trimit.com/sales/licenses/" TargetMode="External"/><Relationship Id="rId44"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y.trimit.com/product/product-download/data-test.html" TargetMode="External"/><Relationship Id="rId22" Type="http://schemas.openxmlformats.org/officeDocument/2006/relationships/image" Target="media/image2.png"/><Relationship Id="rId27" Type="http://schemas.openxmlformats.org/officeDocument/2006/relationships/hyperlink" Target="https://my.trimit.com/" TargetMode="External"/><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i\AppData\Roaming\microsoft\templates\TRIMIT\White%20Pap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0D724F4FE44269C733F745DF5D000"/>
        <w:category>
          <w:name w:val="General"/>
          <w:gallery w:val="placeholder"/>
        </w:category>
        <w:types>
          <w:type w:val="bbPlcHdr"/>
        </w:types>
        <w:behaviors>
          <w:behavior w:val="content"/>
        </w:behaviors>
        <w:guid w:val="{84DF9DC0-F33F-49FD-A199-5CD1A02CC180}"/>
      </w:docPartPr>
      <w:docPartBody>
        <w:p w:rsidR="00960787" w:rsidRDefault="00960787">
          <w:pPr>
            <w:pStyle w:val="6BE0D724F4FE44269C733F745DF5D000"/>
          </w:pPr>
          <w:r w:rsidRPr="006D7BBB">
            <w:rPr>
              <w:rStyle w:val="PlaceholderText"/>
            </w:rPr>
            <w:t>[Title]</w:t>
          </w:r>
        </w:p>
      </w:docPartBody>
    </w:docPart>
    <w:docPart>
      <w:docPartPr>
        <w:name w:val="80371C60B53A4F3083D42F8B2234079B"/>
        <w:category>
          <w:name w:val="General"/>
          <w:gallery w:val="placeholder"/>
        </w:category>
        <w:types>
          <w:type w:val="bbPlcHdr"/>
        </w:types>
        <w:behaviors>
          <w:behavior w:val="content"/>
        </w:behaviors>
        <w:guid w:val="{F2C02588-021E-480F-AFEA-CA6BBEFF593E}"/>
      </w:docPartPr>
      <w:docPartBody>
        <w:p w:rsidR="00960787" w:rsidRDefault="00960787" w:rsidP="00960787">
          <w:pPr>
            <w:pStyle w:val="80371C60B53A4F3083D42F8B2234079B"/>
          </w:pPr>
          <w:r w:rsidRPr="006D7BBB">
            <w:rPr>
              <w:rStyle w:val="PlaceholderText"/>
            </w:rPr>
            <w:t>[Publish Date]</w:t>
          </w:r>
        </w:p>
      </w:docPartBody>
    </w:docPart>
    <w:docPart>
      <w:docPartPr>
        <w:name w:val="428D0C3AF75C4C45905544BC2E03C765"/>
        <w:category>
          <w:name w:val="General"/>
          <w:gallery w:val="placeholder"/>
        </w:category>
        <w:types>
          <w:type w:val="bbPlcHdr"/>
        </w:types>
        <w:behaviors>
          <w:behavior w:val="content"/>
        </w:behaviors>
        <w:guid w:val="{7BB32B9B-29D3-4559-97A1-FD3D88A6C295}"/>
      </w:docPartPr>
      <w:docPartBody>
        <w:p w:rsidR="00960787" w:rsidRDefault="00960787" w:rsidP="00960787">
          <w:pPr>
            <w:pStyle w:val="428D0C3AF75C4C45905544BC2E03C765"/>
          </w:pPr>
          <w:r w:rsidRPr="006D7BBB">
            <w:rPr>
              <w:rStyle w:val="PlaceholderText"/>
            </w:rPr>
            <w:t>[Title]</w:t>
          </w:r>
        </w:p>
      </w:docPartBody>
    </w:docPart>
    <w:docPart>
      <w:docPartPr>
        <w:name w:val="5AE0AFE0D2D84C05B7018B8167463F6B"/>
        <w:category>
          <w:name w:val="General"/>
          <w:gallery w:val="placeholder"/>
        </w:category>
        <w:types>
          <w:type w:val="bbPlcHdr"/>
        </w:types>
        <w:behaviors>
          <w:behavior w:val="content"/>
        </w:behaviors>
        <w:guid w:val="{CB478755-BB56-4D0B-AB91-95E7FFDC1B4F}"/>
      </w:docPartPr>
      <w:docPartBody>
        <w:p w:rsidR="00EE426F" w:rsidRDefault="00EE426F" w:rsidP="00EE426F">
          <w:pPr>
            <w:pStyle w:val="5AE0AFE0D2D84C05B7018B8167463F6B"/>
          </w:pPr>
          <w:r w:rsidRPr="006D7BBB">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useo Sans Rounded 300">
    <w:panose1 w:val="00000000000000000000"/>
    <w:charset w:val="00"/>
    <w:family w:val="modern"/>
    <w:notTrueType/>
    <w:pitch w:val="variable"/>
    <w:sig w:usb0="A00000AF" w:usb1="4000004B" w:usb2="00000000" w:usb3="00000000" w:csb0="0000009B" w:csb1="00000000"/>
  </w:font>
  <w:font w:name="Museo Sans Rounded 500">
    <w:altName w:val="Calibri"/>
    <w:panose1 w:val="00000000000000000000"/>
    <w:charset w:val="00"/>
    <w:family w:val="modern"/>
    <w:notTrueType/>
    <w:pitch w:val="variable"/>
    <w:sig w:usb0="A00000AF" w:usb1="4000004B"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787"/>
    <w:rsid w:val="0003377C"/>
    <w:rsid w:val="0006277A"/>
    <w:rsid w:val="00082289"/>
    <w:rsid w:val="000D0855"/>
    <w:rsid w:val="000D470E"/>
    <w:rsid w:val="000F424E"/>
    <w:rsid w:val="001034F7"/>
    <w:rsid w:val="00107948"/>
    <w:rsid w:val="00117A50"/>
    <w:rsid w:val="001529B2"/>
    <w:rsid w:val="001A29F2"/>
    <w:rsid w:val="001A7FCB"/>
    <w:rsid w:val="001D0290"/>
    <w:rsid w:val="001D1BF7"/>
    <w:rsid w:val="001D2B08"/>
    <w:rsid w:val="00244BFF"/>
    <w:rsid w:val="00251983"/>
    <w:rsid w:val="0026337D"/>
    <w:rsid w:val="002637BF"/>
    <w:rsid w:val="00274AA4"/>
    <w:rsid w:val="0029225E"/>
    <w:rsid w:val="002B25DC"/>
    <w:rsid w:val="00301725"/>
    <w:rsid w:val="00336CCB"/>
    <w:rsid w:val="003506F7"/>
    <w:rsid w:val="00356165"/>
    <w:rsid w:val="00390BA1"/>
    <w:rsid w:val="003C11A2"/>
    <w:rsid w:val="00430918"/>
    <w:rsid w:val="004439AB"/>
    <w:rsid w:val="00444A6C"/>
    <w:rsid w:val="00446F81"/>
    <w:rsid w:val="004B228B"/>
    <w:rsid w:val="004B5475"/>
    <w:rsid w:val="004C5A78"/>
    <w:rsid w:val="004D1911"/>
    <w:rsid w:val="004D1AEE"/>
    <w:rsid w:val="005443FE"/>
    <w:rsid w:val="00545D30"/>
    <w:rsid w:val="00551E96"/>
    <w:rsid w:val="00552848"/>
    <w:rsid w:val="00586823"/>
    <w:rsid w:val="005933C1"/>
    <w:rsid w:val="005D2ACE"/>
    <w:rsid w:val="0066458F"/>
    <w:rsid w:val="0066777B"/>
    <w:rsid w:val="0069281B"/>
    <w:rsid w:val="006B2159"/>
    <w:rsid w:val="006D73AE"/>
    <w:rsid w:val="00711D10"/>
    <w:rsid w:val="007241E2"/>
    <w:rsid w:val="00726BBB"/>
    <w:rsid w:val="00727EC8"/>
    <w:rsid w:val="00735B4A"/>
    <w:rsid w:val="00760412"/>
    <w:rsid w:val="00761310"/>
    <w:rsid w:val="007679C7"/>
    <w:rsid w:val="00792850"/>
    <w:rsid w:val="007B54AB"/>
    <w:rsid w:val="007E5559"/>
    <w:rsid w:val="00814841"/>
    <w:rsid w:val="00817236"/>
    <w:rsid w:val="00822097"/>
    <w:rsid w:val="00824351"/>
    <w:rsid w:val="00857F50"/>
    <w:rsid w:val="008740F5"/>
    <w:rsid w:val="00881430"/>
    <w:rsid w:val="008872DB"/>
    <w:rsid w:val="008B5914"/>
    <w:rsid w:val="008C3458"/>
    <w:rsid w:val="00913910"/>
    <w:rsid w:val="00920C6E"/>
    <w:rsid w:val="00926E33"/>
    <w:rsid w:val="00943566"/>
    <w:rsid w:val="0095660F"/>
    <w:rsid w:val="00960787"/>
    <w:rsid w:val="009747E7"/>
    <w:rsid w:val="00982210"/>
    <w:rsid w:val="00994863"/>
    <w:rsid w:val="009F2E93"/>
    <w:rsid w:val="009F38FB"/>
    <w:rsid w:val="00A348BE"/>
    <w:rsid w:val="00A353E4"/>
    <w:rsid w:val="00A512C3"/>
    <w:rsid w:val="00A56FA4"/>
    <w:rsid w:val="00A57347"/>
    <w:rsid w:val="00A74643"/>
    <w:rsid w:val="00AE71DF"/>
    <w:rsid w:val="00B10DDF"/>
    <w:rsid w:val="00B17288"/>
    <w:rsid w:val="00B35CE3"/>
    <w:rsid w:val="00B42C7C"/>
    <w:rsid w:val="00B47951"/>
    <w:rsid w:val="00BB5215"/>
    <w:rsid w:val="00BC213D"/>
    <w:rsid w:val="00C03B41"/>
    <w:rsid w:val="00C12D01"/>
    <w:rsid w:val="00C30833"/>
    <w:rsid w:val="00C61D13"/>
    <w:rsid w:val="00C84B66"/>
    <w:rsid w:val="00C9309C"/>
    <w:rsid w:val="00CA1A71"/>
    <w:rsid w:val="00CA259C"/>
    <w:rsid w:val="00CC4398"/>
    <w:rsid w:val="00CC56A5"/>
    <w:rsid w:val="00CD5357"/>
    <w:rsid w:val="00CE56DC"/>
    <w:rsid w:val="00CF4596"/>
    <w:rsid w:val="00D15C71"/>
    <w:rsid w:val="00D20D9D"/>
    <w:rsid w:val="00D43200"/>
    <w:rsid w:val="00D458B1"/>
    <w:rsid w:val="00DB7E5C"/>
    <w:rsid w:val="00DC2BA3"/>
    <w:rsid w:val="00DC353E"/>
    <w:rsid w:val="00DE0AAF"/>
    <w:rsid w:val="00DF7E14"/>
    <w:rsid w:val="00E121B7"/>
    <w:rsid w:val="00E33521"/>
    <w:rsid w:val="00E40668"/>
    <w:rsid w:val="00E55867"/>
    <w:rsid w:val="00E6208D"/>
    <w:rsid w:val="00E64F06"/>
    <w:rsid w:val="00E737A9"/>
    <w:rsid w:val="00EE426F"/>
    <w:rsid w:val="00F069C4"/>
    <w:rsid w:val="00F71151"/>
    <w:rsid w:val="00F7517A"/>
    <w:rsid w:val="00F75B3B"/>
    <w:rsid w:val="00F76280"/>
    <w:rsid w:val="00FB06E4"/>
    <w:rsid w:val="00FD0762"/>
    <w:rsid w:val="00FD7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26F"/>
    <w:rPr>
      <w:color w:val="808080"/>
    </w:rPr>
  </w:style>
  <w:style w:type="paragraph" w:customStyle="1" w:styleId="6BE0D724F4FE44269C733F745DF5D000">
    <w:name w:val="6BE0D724F4FE44269C733F745DF5D000"/>
  </w:style>
  <w:style w:type="paragraph" w:customStyle="1" w:styleId="80371C60B53A4F3083D42F8B2234079B">
    <w:name w:val="80371C60B53A4F3083D42F8B2234079B"/>
    <w:rsid w:val="00960787"/>
  </w:style>
  <w:style w:type="paragraph" w:customStyle="1" w:styleId="428D0C3AF75C4C45905544BC2E03C765">
    <w:name w:val="428D0C3AF75C4C45905544BC2E03C765"/>
    <w:rsid w:val="00960787"/>
  </w:style>
  <w:style w:type="paragraph" w:customStyle="1" w:styleId="5AE0AFE0D2D84C05B7018B8167463F6B">
    <w:name w:val="5AE0AFE0D2D84C05B7018B8167463F6B"/>
    <w:rsid w:val="00EE4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RIMIT">
  <a:themeElements>
    <a:clrScheme name="TRIMIT">
      <a:dk1>
        <a:sysClr val="windowText" lastClr="000000"/>
      </a:dk1>
      <a:lt1>
        <a:sysClr val="window" lastClr="FFFFFF"/>
      </a:lt1>
      <a:dk2>
        <a:srgbClr val="4198C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RIMIT">
      <a:majorFont>
        <a:latin typeface="Calibri"/>
        <a:ea typeface=""/>
        <a:cs typeface=""/>
      </a:majorFont>
      <a:minorFont>
        <a:latin typeface="Calibri"/>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2026-04-29T00:00:00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C421040CA81C43963F9528FE31E768" ma:contentTypeVersion="8" ma:contentTypeDescription="Create a new document." ma:contentTypeScope="" ma:versionID="e8c21601abbbd24bdd6fbe442d4537d9">
  <xsd:schema xmlns:xsd="http://www.w3.org/2001/XMLSchema" xmlns:xs="http://www.w3.org/2001/XMLSchema" xmlns:p="http://schemas.microsoft.com/office/2006/metadata/properties" xmlns:ns2="c7ecf004-ddf8-4b32-8e4e-3decc3252b9f" xmlns:ns3="0675336d-36b0-446e-a18e-cff1e7e52309" targetNamespace="http://schemas.microsoft.com/office/2006/metadata/properties" ma:root="true" ma:fieldsID="39f2ec408fa80c3a3e0ccc2c58919ae9" ns2:_="" ns3:_="">
    <xsd:import namespace="c7ecf004-ddf8-4b32-8e4e-3decc3252b9f"/>
    <xsd:import namespace="0675336d-36b0-446e-a18e-cff1e7e52309"/>
    <xsd:element name="properties">
      <xsd:complexType>
        <xsd:sequence>
          <xsd:element name="documentManagement">
            <xsd:complexType>
              <xsd:all>
                <xsd:element ref="ns2:k1456f091bf74726824ab2704e09bae3" minOccurs="0"/>
                <xsd:element ref="ns3:TaxCatchAll" minOccurs="0"/>
                <xsd:element ref="ns2:Produc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cf004-ddf8-4b32-8e4e-3decc3252b9f" elementFormDefault="qualified">
    <xsd:import namespace="http://schemas.microsoft.com/office/2006/documentManagement/types"/>
    <xsd:import namespace="http://schemas.microsoft.com/office/infopath/2007/PartnerControls"/>
    <xsd:element name="k1456f091bf74726824ab2704e09bae3" ma:index="9" ma:taxonomy="true" ma:internalName="k1456f091bf74726824ab2704e09bae3" ma:taxonomyFieldName="Release" ma:displayName="Release" ma:readOnly="false" ma:default="" ma:fieldId="{41456f09-1bf7-4726-824a-b2704e09bae3}" ma:sspId="650dc64b-7938-4ad4-b4b6-1784664b09cc" ma:termSetId="a488c3ad-4653-490a-9ada-390896d09cb9" ma:anchorId="00000000-0000-0000-0000-000000000000" ma:open="true" ma:isKeyword="false">
      <xsd:complexType>
        <xsd:sequence>
          <xsd:element ref="pc:Terms" minOccurs="0" maxOccurs="1"/>
        </xsd:sequence>
      </xsd:complexType>
    </xsd:element>
    <xsd:element name="Product" ma:index="11" ma:displayName="Product" ma:format="Dropdown" ma:internalName="Product">
      <xsd:simpleType>
        <xsd:restriction base="dms:Choice">
          <xsd:enumeration value="NAV"/>
          <xsd:enumeration value="CPO"/>
        </xsd:restriction>
      </xsd:simpleType>
    </xsd:element>
  </xsd:schema>
  <xsd:schema xmlns:xsd="http://www.w3.org/2001/XMLSchema" xmlns:xs="http://www.w3.org/2001/XMLSchema" xmlns:dms="http://schemas.microsoft.com/office/2006/documentManagement/types" xmlns:pc="http://schemas.microsoft.com/office/infopath/2007/PartnerControls" targetNamespace="0675336d-36b0-446e-a18e-cff1e7e5230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97fb817-9c44-4ff1-b6bf-a8115c7cd698}" ma:internalName="TaxCatchAll" ma:showField="CatchAllData" ma:web="0675336d-36b0-446e-a18e-cff1e7e523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duct xmlns="c7ecf004-ddf8-4b32-8e4e-3decc3252b9f">NAV</Product>
    <k1456f091bf74726824ab2704e09bae3 xmlns="c7ecf004-ddf8-4b32-8e4e-3decc3252b9f">
      <Terms xmlns="http://schemas.microsoft.com/office/infopath/2007/PartnerControls">
        <TermInfo xmlns="http://schemas.microsoft.com/office/infopath/2007/PartnerControls">
          <TermName xmlns="http://schemas.microsoft.com/office/infopath/2007/PartnerControls">10.0</TermName>
          <TermId xmlns="http://schemas.microsoft.com/office/infopath/2007/PartnerControls">cff7f702-d64b-4b8a-9e7c-c8bdab461326</TermId>
        </TermInfo>
      </Terms>
    </k1456f091bf74726824ab2704e09bae3>
    <TaxCatchAll xmlns="0675336d-36b0-446e-a18e-cff1e7e52309">
      <Value>145</Value>
    </TaxCatchAl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6A933C-1734-4743-91C7-2C52101B9192}">
  <ds:schemaRefs>
    <ds:schemaRef ds:uri="http://schemas.microsoft.com/sharepoint/v3/contenttype/forms"/>
  </ds:schemaRefs>
</ds:datastoreItem>
</file>

<file path=customXml/itemProps3.xml><?xml version="1.0" encoding="utf-8"?>
<ds:datastoreItem xmlns:ds="http://schemas.openxmlformats.org/officeDocument/2006/customXml" ds:itemID="{7E447236-AEAD-4FB2-AD58-E3483BCF5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cf004-ddf8-4b32-8e4e-3decc3252b9f"/>
    <ds:schemaRef ds:uri="0675336d-36b0-446e-a18e-cff1e7e52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25AA2-6CFB-41E6-BC98-98C255DD392F}">
  <ds:schemaRefs>
    <ds:schemaRef ds:uri="http://schemas.microsoft.com/office/2006/metadata/properties"/>
    <ds:schemaRef ds:uri="http://schemas.microsoft.com/office/infopath/2007/PartnerControls"/>
    <ds:schemaRef ds:uri="c7ecf004-ddf8-4b32-8e4e-3decc3252b9f"/>
    <ds:schemaRef ds:uri="0675336d-36b0-446e-a18e-cff1e7e52309"/>
  </ds:schemaRefs>
</ds:datastoreItem>
</file>

<file path=customXml/itemProps5.xml><?xml version="1.0" encoding="utf-8"?>
<ds:datastoreItem xmlns:ds="http://schemas.openxmlformats.org/officeDocument/2006/customXml" ds:itemID="{F059E202-2525-4FE7-94E3-F87D4E15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White Paper.dotx</Template>
  <TotalTime>162</TotalTime>
  <Pages>16</Pages>
  <Words>2672</Words>
  <Characters>15233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Installation Of TRIMIT 25.2 On-Premises</vt:lpstr>
    </vt:vector>
  </TitlesOfParts>
  <Company>CORNATOR A/S</Company>
  <LinksUpToDate>false</LinksUpToDate>
  <CharactersWithSpaces>17870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Of TRIMIT 26.1 On-Premises</dc:title>
  <dc:creator>Kitty Bisseling</dc:creator>
  <cp:lastModifiedBy>Kitty Bisseling</cp:lastModifiedBy>
  <cp:revision>30</cp:revision>
  <cp:lastPrinted>2026-04-29T07:28:00Z</cp:lastPrinted>
  <dcterms:created xsi:type="dcterms:W3CDTF">2024-05-06T14:49:00Z</dcterms:created>
  <dcterms:modified xsi:type="dcterms:W3CDTF">2026-04-29T07:40:00Z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0x010100DBC421040CA81C43963F9528FE31E768</vt:lpwstr>
  </property>
  <property fmtid="{D5CDD505-2E9C-101B-9397-08002B2CF9AE}" pid="3" name="Release">
    <vt:lpwstr>145;#10.0|cff7f702-d64b-4b8a-9e7c-c8bdab461326</vt:lpwstr>
  </property>
</Properties>
</file>